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color w:val="0000FF"/>
          <w:sz w:val="36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</w:rPr>
        <w:t>《战略绩效实战</w:t>
      </w:r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  <w:lang w:eastAsia="zh-CN"/>
        </w:rPr>
        <w:t>实</w:t>
      </w:r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</w:rPr>
        <w:t>训营</w:t>
      </w:r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  <w:lang w:eastAsia="zh-CN"/>
        </w:rPr>
        <w:t>》</w:t>
      </w:r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  <w:lang w:val="en-US" w:eastAsia="zh-CN"/>
        </w:rPr>
        <w:t>学习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  <w:lang w:eastAsia="zh-CN"/>
        </w:rPr>
        <w:t>简章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Style w:val="9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【课程前言】</w:t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eastAsia="zh-CN"/>
        </w:rPr>
        <w:t>战略不管理——迷茫！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eastAsia="zh-CN"/>
        </w:rPr>
        <w:t>绩效不管理——瞎忙！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企业寻求生存的唯一利基在于快速提升组织效能与执行力，以推动组织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begin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instrText xml:space="preserve"> HYPERLINK "http://www.71peixun.com/ad/kpibsc.htm" \t "http://www.71peixun.com/Html/wapx/_blank" </w:instrTex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separate"/>
      </w:r>
      <w:r>
        <w:rPr>
          <w:rStyle w:val="10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t>绩效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成长。因此，绩效管理体系的建构成了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任何一家企业的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重中之重的工作，然而企业在绩效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与薪酬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管理过程中，企业可能面临一系列的管理问题，主要表现在以下方面：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各部门绩效数据都很好，公司经营目标却难以实现；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建的时候轰轰烈烈、考的时候拖拖拉拉，用的时候搞平均主义；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各部门考核标准与方式参差不齐，缺乏系统性；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部门员工考核表没有统一制定，难以统一管理；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部门绩效考核结果过于集中，无法区分员工业绩的好坏；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考核=扣工资，上上下下都抵触；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无法通过绩效结果体现薪酬系数上的差异，员工激励性下降；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何吸引和留住企业核心人才，建立员工晋升与轮调通道；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公司的人事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begin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instrText xml:space="preserve"> HYPERLINK "http://www.71peixun.com/zhuanti/chengben.htm" \t "http://www.71peixun.com/Html/wapx/_blank" </w:instrTex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separate"/>
      </w:r>
      <w:r>
        <w:rPr>
          <w:rStyle w:val="10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t>成本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不断上升，而员工的工作积极性却在下降；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员工的薪酬设定同岗不同薪，员工离职率显著上升；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如何通过薪酬激励机制的设计达到开发员工工作潜能的目的？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420" w:firstLineChars="200"/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……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上述这些问题的存在，导致绩效与薪资管理无法发挥出其导向功能、管理功能及激励功能。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【课程收益】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本课程将结合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史斌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老师多年来为企业成功推行绩效与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薪酬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管理咨询的实战经验，透过“绩效管理一体化理念的灌输、考核指标设计与分解、构建符合公司长远发展薪酬激励机制”等极具实战性质的课程内容设计，来协助企业提升组织绩效，吸引与留住企业核心人才，为企业永续经营发展提供支撑和保证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从而包括而不限于以下收益：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1. 从战略的高度透视企业发展与绩效和薪酬管理的内在关系；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2. 掌握建立自上而下的绩效考核体系，奠定持续改进的基础，促进增长；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3. 系统性的学习各层级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begin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instrText xml:space="preserve"> HYPERLINK "http://www.71peixun.com/ad/kpibsc.htm" \t "http://www.71peixun.com/Html/wapx/_blank" </w:instrTex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separate"/>
      </w:r>
      <w:r>
        <w:rPr>
          <w:rStyle w:val="10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t>KPI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绩效考核指标提取与分解的各类方法；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4. 掌握运用胜任力素质模型等定性方法考核的技巧，并使之与KPI定量考核相得益彰；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5. 掌握如何提升绩效过程辅导、绩效反馈与面谈和管理技法；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6. 掌握如何合理运用绩效结果，以激励员工，最大化发挥工作潜力。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7. 科学进行岗位价值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评估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和薪资级别设计，掌握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绩效管理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的规范方法；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8. 掌握如何提高员工满意度，更大发挥员工的价值，降低员工流失率；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9. 区别于传统的理论课程，融入咨询工具与方法，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聚焦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精髓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学以致用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.理解企业战略绩效盈利模式的管理思想执行理念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以及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运用绩效文化普及的措施与方法；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</w:pP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【课程特色】</w:t>
      </w:r>
    </w:p>
    <w:p>
      <w:pPr>
        <w:pStyle w:val="12"/>
        <w:spacing w:line="460" w:lineRule="exact"/>
        <w:ind w:left="239" w:leftChars="114" w:firstLine="240" w:firstLineChars="1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☆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咨询式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实</w:t>
      </w:r>
      <w:r>
        <w:rPr>
          <w:rFonts w:hint="eastAsia" w:ascii="微软雅黑" w:hAnsi="微软雅黑" w:eastAsia="微软雅黑" w:cs="微软雅黑"/>
          <w:sz w:val="24"/>
          <w:szCs w:val="24"/>
        </w:rPr>
        <w:t>训营——运用特训形式，融入咨询手段，培训价格享受咨询价值！</w:t>
      </w:r>
    </w:p>
    <w:p>
      <w:pPr>
        <w:pStyle w:val="12"/>
        <w:spacing w:line="460" w:lineRule="exact"/>
        <w:ind w:left="0" w:leftChars="0"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案例互动教学——分析经典案例，解析实操企业绩效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模式为学员所用！</w:t>
      </w:r>
    </w:p>
    <w:p>
      <w:pPr>
        <w:pStyle w:val="12"/>
        <w:spacing w:line="460" w:lineRule="exact"/>
        <w:ind w:left="0" w:leftChars="0"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正反对比解析——让学员充分理解战略绩效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模式成功经验和汲取教训！</w:t>
      </w:r>
    </w:p>
    <w:p>
      <w:pPr>
        <w:pStyle w:val="12"/>
        <w:spacing w:line="460" w:lineRule="exact"/>
        <w:ind w:left="0" w:leftChars="0"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专家贴身辅导——专家教练全程贴身辅导帮助学员现场掌握方法工具运用！</w:t>
      </w:r>
    </w:p>
    <w:p>
      <w:pPr>
        <w:pStyle w:val="12"/>
        <w:spacing w:line="460" w:lineRule="exact"/>
        <w:ind w:left="0" w:leftChars="0"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学员现场演练——专家教练现场指导学员亲自设计优化战略绩效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模式！</w:t>
      </w:r>
    </w:p>
    <w:p>
      <w:pPr>
        <w:pStyle w:val="12"/>
        <w:spacing w:line="460" w:lineRule="exact"/>
        <w:ind w:left="0" w:leftChars="0"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专家现场点评——全面点评战略绩效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模式方案，提出改善可行性建议！</w:t>
      </w:r>
    </w:p>
    <w:p>
      <w:pPr>
        <w:pStyle w:val="12"/>
        <w:spacing w:line="460" w:lineRule="exact"/>
        <w:ind w:left="0" w:leftChars="0" w:firstLine="480"/>
        <w:jc w:val="left"/>
        <w:rPr>
          <w:rStyle w:val="9"/>
          <w:rFonts w:ascii="微软雅黑" w:hAnsi="微软雅黑" w:eastAsia="微软雅黑" w:cs="微软雅黑"/>
          <w:b w:val="0"/>
          <w:color w:val="000000" w:themeColor="text1"/>
          <w:szCs w:val="21"/>
          <w:shd w:val="clear" w:color="auto" w:fill="FFFFFF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现场方案生成——专家老师现场辅导生成企业战略绩效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模式试行方案！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【史斌老师简介 】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  <w:drawing>
          <wp:inline distT="0" distB="0" distL="114300" distR="114300">
            <wp:extent cx="2062480" cy="2446655"/>
            <wp:effectExtent l="0" t="0" r="13970" b="10795"/>
            <wp:docPr id="2" name="图片 2" descr="b88ade3b936b69b35c6fcaff369f7f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88ade3b936b69b35c6fcaff369f7f8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6248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  <w:t>燕园商学院人力资源培训咨询中心主任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  <w:t>国家注册高级企业培训师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  <w:t>《绩效核能业绩倍增系统》原创版权著作人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  <w:t>畅销书《战略绩效盈利模式》作者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【教练方法】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1. 运用案例引入深化课程，更为实效地帮助参与者体验课程核心要义；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2. 大量的情境分析及小组互动，更为直观地帮助参与者领会课程思想；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3. 融入咨询工具与方法，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聚焦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课程精髓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，情景式模拟演练，点评实战实用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4. 咨询和顾问企业的实例，结合了私民企、国企、外企等深度案例来阐述；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5. 全面的课程架构，传道授业解惑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，春风化雨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，全面训练，提升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团队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能力。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【课程形式】</w:t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begin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instrText xml:space="preserve"> HYPERLINK "http://www.71peixun.com/zhuanti/xianchang.htm" \t "http://www.71peixun.com/Html/wapx/_blank" </w:instrTex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separate"/>
      </w:r>
      <w:r>
        <w:rPr>
          <w:rStyle w:val="10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t>现场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讲授、互动讨论、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模拟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演练、小组交流、案例分析等多元化教学方式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【课程时长】</w:t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标准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版：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3天2晚（赠送一次3天2晚复训）。</w:t>
      </w:r>
    </w:p>
    <w:p>
      <w:p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欢迎走进《战略绩效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模式》实战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实</w:t>
      </w:r>
      <w:r>
        <w:rPr>
          <w:rFonts w:hint="eastAsia" w:ascii="微软雅黑" w:hAnsi="微软雅黑" w:eastAsia="微软雅黑" w:cs="微软雅黑"/>
          <w:sz w:val="24"/>
          <w:szCs w:val="24"/>
        </w:rPr>
        <w:t>训营！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您将学习到最实用的战略绩效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模式知识！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了解最真实的实操咨询案例解析！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掌握战略绩效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模式“一学就会、一用就灵”的整套工具！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获得最好用最有用的战略绩效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模式实操落地执行方案！</w:t>
      </w:r>
    </w:p>
    <w:p>
      <w:pPr>
        <w:pStyle w:val="11"/>
        <w:spacing w:before="0" w:after="0" w:line="360" w:lineRule="auto"/>
        <w:rPr>
          <w:rFonts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  <w:t>【课程设置】</w:t>
      </w:r>
    </w:p>
    <w:tbl>
      <w:tblPr>
        <w:tblStyle w:val="6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1"/>
        <w:gridCol w:w="17"/>
        <w:gridCol w:w="5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031" w:type="dxa"/>
            <w:gridSpan w:val="3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微软雅黑" w:hAnsi="微软雅黑" w:eastAsia="微软雅黑"/>
                <w:b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  <w:t>战略</w:t>
            </w: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  <w:lang w:eastAsia="zh-CN"/>
              </w:rPr>
              <w:t>规划与</w:t>
            </w: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  <w:t>绩效管理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</w:trPr>
        <w:tc>
          <w:tcPr>
            <w:tcW w:w="4881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1.战略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eastAsia="zh-CN"/>
              </w:rPr>
              <w:t>规划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目标达成与向管理要效益</w:t>
            </w:r>
          </w:p>
          <w:p>
            <w:pPr>
              <w:widowControl/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2.企业绩效管理中常见问题解析</w:t>
            </w:r>
          </w:p>
          <w:p>
            <w:pPr>
              <w:widowControl/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3.战略性绩效管理模式图解</w:t>
            </w:r>
          </w:p>
          <w:p>
            <w:pPr>
              <w:widowControl/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4.绩效管理到底是哪个部门的事？</w:t>
            </w:r>
          </w:p>
        </w:tc>
        <w:tc>
          <w:tcPr>
            <w:tcW w:w="515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5.彼得･德鲁克先生的问题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6.企业绩效盈利经营管理的“两大关键”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【案例】某集团公司绩效管理经验之谈</w:t>
            </w:r>
          </w:p>
          <w:p>
            <w:pPr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【案例】某集团公司如何成功的导入管理模式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0031" w:type="dxa"/>
            <w:gridSpan w:val="3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  <w:t>正确认识绩效盈利模式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4881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1.企业绩效管理的3大目的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2.绩效管理的4大误区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3.绩效管理的5大障碍</w:t>
            </w:r>
          </w:p>
          <w:p>
            <w:pPr>
              <w:spacing w:line="500" w:lineRule="exact"/>
              <w:jc w:val="left"/>
              <w:rPr>
                <w:color w:val="FF0000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4.绩效管理的6大功能</w:t>
            </w:r>
          </w:p>
        </w:tc>
        <w:tc>
          <w:tcPr>
            <w:tcW w:w="515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5.彼得·德鲁克先生论经营管理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6.企业卓越绩效盈利模式具体运用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【案例】某集团公司成功的终极秘密</w:t>
            </w:r>
          </w:p>
          <w:p>
            <w:pPr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【案例】关于某集团公司销售部的故事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031" w:type="dxa"/>
            <w:gridSpan w:val="3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微软雅黑" w:hAnsi="微软雅黑" w:eastAsia="微软雅黑"/>
                <w:b/>
                <w:color w:val="993366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  <w:t>企业目标制定和策略分析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4" w:hRule="atLeast"/>
        </w:trPr>
        <w:tc>
          <w:tcPr>
            <w:tcW w:w="4881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1.目标的两种表现形式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2.如何分析企业的业务重点领域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3.企业目标矩阵图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4.策略分析是目标达成的前提与保障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5.目标值设定的二个要求和一个支持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6.目标制定的原则与方法演练</w:t>
            </w:r>
          </w:p>
        </w:tc>
        <w:tc>
          <w:tcPr>
            <w:tcW w:w="515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7.达成目标为导向的策略分析方法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8.企业目标达成策略分析与人才规划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9.正确理解目标策略与盈利之间的关系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微软雅黑"/>
                <w:spacing w:val="-6"/>
                <w:kern w:val="0"/>
                <w:szCs w:val="21"/>
                <w:lang w:val="ru-RU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6"/>
                <w:kern w:val="0"/>
                <w:szCs w:val="21"/>
                <w:lang w:val="ru-RU"/>
              </w:rPr>
              <w:t>案例】某企业目标矩阵图和目标达成策略分析图解</w:t>
            </w:r>
          </w:p>
          <w:p>
            <w:pPr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【案例】某企业目标达成策略分析与人才规划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31" w:type="dxa"/>
            <w:gridSpan w:val="3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微软雅黑" w:hAnsi="微软雅黑" w:eastAsia="微软雅黑"/>
                <w:b/>
                <w:color w:val="993366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  <w:t>目标达成的过程管理体系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</w:trPr>
        <w:tc>
          <w:tcPr>
            <w:tcW w:w="4881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1.闭环思维在绩效工作中的价值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2.目标实现的过程控制节点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3.日清管理日事日毕日清日高的具体运用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4.月计划到日清管理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5.高效会议系统学习与演练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6.周工作计划跟进表</w:t>
            </w:r>
          </w:p>
          <w:p>
            <w:pPr>
              <w:spacing w:line="500" w:lineRule="exact"/>
              <w:jc w:val="left"/>
              <w:rPr>
                <w:color w:val="FF0000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7.绩效管理的评估工具学习与演练</w:t>
            </w:r>
          </w:p>
        </w:tc>
        <w:tc>
          <w:tcPr>
            <w:tcW w:w="515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8.季度经营分析会学习与演练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9.目标达成的过程控制的核心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10.引爆绩效核能的导火线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11.复盘是业绩持续增长的精髓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【案例】某企业目标达成的过程管理具体运用解析</w:t>
            </w:r>
          </w:p>
          <w:p>
            <w:pPr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pacing w:val="-6"/>
                <w:kern w:val="0"/>
                <w:szCs w:val="21"/>
                <w:lang w:val="ru-RU"/>
              </w:rPr>
              <w:t>【案例】某企业会议管理系统是如何促进目标达成的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031" w:type="dxa"/>
            <w:gridSpan w:val="3"/>
            <w:shd w:val="clear" w:color="auto" w:fill="5B9BD5" w:themeFill="accent1"/>
            <w:vAlign w:val="center"/>
          </w:tcPr>
          <w:p>
            <w:pPr>
              <w:spacing w:line="540" w:lineRule="exact"/>
              <w:jc w:val="center"/>
              <w:rPr>
                <w:rFonts w:hint="eastAsia" w:ascii="微软雅黑" w:hAnsi="微软雅黑" w:eastAsia="微软雅黑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sz w:val="30"/>
                <w:szCs w:val="30"/>
              </w:rPr>
              <w:t>绩效面谈</w:t>
            </w:r>
            <w:r>
              <w:rPr>
                <w:rFonts w:hint="eastAsia" w:ascii="微软雅黑" w:hAnsi="微软雅黑" w:eastAsia="微软雅黑" w:cs="黑体"/>
                <w:b/>
                <w:color w:val="FFFFFF"/>
                <w:sz w:val="30"/>
                <w:szCs w:val="30"/>
                <w:lang w:eastAsia="zh-CN"/>
              </w:rPr>
              <w:t>反馈</w:t>
            </w:r>
            <w:r>
              <w:rPr>
                <w:rFonts w:hint="eastAsia" w:ascii="微软雅黑" w:hAnsi="微软雅黑" w:eastAsia="微软雅黑" w:cs="黑体"/>
                <w:b/>
                <w:color w:val="FFFFFF"/>
                <w:sz w:val="30"/>
                <w:szCs w:val="30"/>
              </w:rPr>
              <w:t>改进</w:t>
            </w:r>
            <w:r>
              <w:rPr>
                <w:rFonts w:hint="eastAsia" w:ascii="微软雅黑" w:hAnsi="微软雅黑" w:eastAsia="微软雅黑" w:cs="黑体"/>
                <w:b/>
                <w:color w:val="FFFFFF"/>
                <w:sz w:val="30"/>
                <w:szCs w:val="30"/>
                <w:lang w:eastAsia="zh-CN"/>
              </w:rPr>
              <w:t>与结果应用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4898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1.概述绩效面谈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2.面谈前的准备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3.绩效面谈的操作方法学习与演练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4.绩效面谈中对不同类型员工面谈策略及改进计划</w:t>
            </w:r>
          </w:p>
        </w:tc>
        <w:tc>
          <w:tcPr>
            <w:tcW w:w="5133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5.绩效结果运用与薪酬激励机制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6.绩效管理面谈改进与运用实操问题答疑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7.绩效结果应用</w:t>
            </w:r>
          </w:p>
          <w:p>
            <w:pPr>
              <w:spacing w:line="500" w:lineRule="exact"/>
              <w:jc w:val="left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8.绩效管理复盘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0031" w:type="dxa"/>
            <w:gridSpan w:val="3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微软雅黑" w:hAnsi="微软雅黑" w:eastAsia="微软雅黑"/>
                <w:b/>
                <w:color w:val="993366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28"/>
              </w:rPr>
              <w:t>战略绩效</w:t>
            </w: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28"/>
                <w:lang w:eastAsia="zh-CN"/>
              </w:rPr>
              <w:t>管理</w:t>
            </w: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28"/>
              </w:rPr>
              <w:t>模式在企业中落地实施步骤与方法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4898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1.成立战略绩效盈利模式项目组</w:t>
            </w:r>
          </w:p>
          <w:p>
            <w:pPr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2.开展《战略绩效盈利模式》转训学习  </w:t>
            </w:r>
          </w:p>
        </w:tc>
        <w:tc>
          <w:tcPr>
            <w:tcW w:w="5133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3.完成目标系统图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4.引入确定性过程管理体系</w:t>
            </w:r>
          </w:p>
          <w:p>
            <w:pPr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5.定期复盘《战略绩效盈利模式》推行项目</w:t>
            </w:r>
          </w:p>
        </w:tc>
      </w:tr>
    </w:tbl>
    <w:p>
      <w:pPr>
        <w:spacing w:line="460" w:lineRule="exact"/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</w:p>
    <w:p>
      <w:pPr>
        <w:pStyle w:val="11"/>
        <w:spacing w:before="0" w:after="0" w:line="360" w:lineRule="auto"/>
        <w:rPr>
          <w:rFonts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  <w:t>【招生对象】</w:t>
      </w:r>
    </w:p>
    <w:p>
      <w:pPr>
        <w:spacing w:line="460" w:lineRule="exact"/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董事长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sz w:val="24"/>
          <w:szCs w:val="24"/>
        </w:rPr>
        <w:t>总裁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sz w:val="24"/>
          <w:szCs w:val="24"/>
        </w:rPr>
        <w:t>总经理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sz w:val="24"/>
          <w:szCs w:val="24"/>
        </w:rPr>
        <w:t>人力资源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干部</w:t>
      </w:r>
      <w:r>
        <w:rPr>
          <w:rFonts w:hint="eastAsia" w:ascii="微软雅黑" w:hAnsi="微软雅黑" w:eastAsia="微软雅黑" w:cs="微软雅黑"/>
          <w:sz w:val="24"/>
          <w:szCs w:val="24"/>
        </w:rPr>
        <w:t>+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中高层管理者</w:t>
      </w:r>
      <w:r>
        <w:rPr>
          <w:rFonts w:hint="eastAsia" w:ascii="微软雅黑" w:hAnsi="微软雅黑" w:eastAsia="微软雅黑" w:cs="微软雅黑"/>
          <w:sz w:val="24"/>
          <w:szCs w:val="24"/>
        </w:rPr>
        <w:t>（企业三人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以上</w:t>
      </w:r>
      <w:r>
        <w:rPr>
          <w:rFonts w:hint="eastAsia" w:ascii="微软雅黑" w:hAnsi="微软雅黑" w:eastAsia="微软雅黑" w:cs="微软雅黑"/>
          <w:sz w:val="24"/>
          <w:szCs w:val="24"/>
        </w:rPr>
        <w:t>学习效果更好）</w:t>
      </w:r>
    </w:p>
    <w:p>
      <w:pPr>
        <w:pStyle w:val="11"/>
        <w:spacing w:before="0" w:after="0" w:line="360" w:lineRule="auto"/>
        <w:rPr>
          <w:rFonts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  <w:t>【课程时间】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计划开课时间：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2022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年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</w:rPr>
        <w:t>日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——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月  日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（三天两晚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；因</w:t>
      </w:r>
      <w:r>
        <w:rPr>
          <w:rFonts w:hint="eastAsia" w:ascii="微软雅黑" w:hAnsi="微软雅黑" w:eastAsia="微软雅黑" w:cs="微软雅黑"/>
          <w:sz w:val="24"/>
          <w:szCs w:val="24"/>
        </w:rPr>
        <w:t>疫情影响，以通知为准）</w:t>
      </w:r>
    </w:p>
    <w:p>
      <w:pPr>
        <w:pStyle w:val="11"/>
        <w:spacing w:before="0" w:after="0" w:line="360" w:lineRule="auto"/>
        <w:rPr>
          <w:rFonts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  <w:t>【学习费用】</w:t>
      </w:r>
    </w:p>
    <w:p>
      <w:pPr>
        <w:pStyle w:val="11"/>
        <w:spacing w:before="0" w:after="0" w:line="360" w:lineRule="auto"/>
        <w:ind w:firstLine="512" w:firstLineChars="200"/>
        <w:rPr>
          <w:rStyle w:val="9"/>
          <w:rFonts w:hint="eastAsia" w:ascii="微软雅黑" w:hAnsi="微软雅黑" w:eastAsia="微软雅黑" w:cs="微软雅黑"/>
          <w:i w:val="0"/>
          <w:caps w:val="0"/>
          <w:color w:val="FF4C00"/>
          <w:spacing w:val="8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  <w:shd w:val="clear" w:fill="FFFFFF"/>
        </w:rPr>
        <w:t>人民币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  <w:shd w:val="clear" w:fill="FFFFFF"/>
        </w:rPr>
        <w:t>元/人，</w:t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FF4C00"/>
          <w:spacing w:val="8"/>
          <w:sz w:val="24"/>
          <w:szCs w:val="24"/>
          <w:shd w:val="clear" w:fill="FFFFFF"/>
        </w:rPr>
        <w:t>校友特惠</w:t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FF4C00"/>
          <w:spacing w:val="8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FF4C00"/>
          <w:spacing w:val="8"/>
          <w:sz w:val="24"/>
          <w:szCs w:val="24"/>
          <w:shd w:val="clear" w:fill="FFFFFF"/>
        </w:rPr>
        <w:t>元/3人。</w:t>
      </w:r>
    </w:p>
    <w:p>
      <w:pPr>
        <w:pStyle w:val="11"/>
        <w:spacing w:before="0" w:after="0" w:line="360" w:lineRule="auto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  <w:t>【报名程序】</w:t>
      </w:r>
    </w:p>
    <w:p>
      <w:pPr>
        <w:pStyle w:val="11"/>
        <w:spacing w:before="0" w:after="0"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请填写《报名表》，交指定老师，办理相关学习费用。</w:t>
      </w:r>
    </w:p>
    <w:p>
      <w:pPr>
        <w:pStyle w:val="11"/>
        <w:spacing w:before="0" w:after="0" w:line="360" w:lineRule="auto"/>
        <w:jc w:val="left"/>
        <w:rPr>
          <w:rFonts w:ascii="微软雅黑" w:hAnsi="微软雅黑" w:eastAsia="微软雅黑" w:cs="微软雅黑"/>
          <w:b/>
          <w:color w:val="FF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color w:val="FF0000"/>
          <w:sz w:val="24"/>
          <w:szCs w:val="24"/>
          <w:lang w:eastAsia="zh-CN"/>
        </w:rPr>
        <w:t>详情咨询：</w:t>
      </w:r>
    </w:p>
    <w:p>
      <w:pPr>
        <w:pStyle w:val="11"/>
        <w:spacing w:before="0" w:after="0" w:line="360" w:lineRule="auto"/>
        <w:jc w:val="left"/>
        <w:rPr>
          <w:rFonts w:ascii="微软雅黑" w:hAnsi="微软雅黑" w:eastAsia="微软雅黑" w:cs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  <w:t>【报名表】</w:t>
      </w:r>
    </w:p>
    <w:tbl>
      <w:tblPr>
        <w:tblStyle w:val="7"/>
        <w:tblW w:w="986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397"/>
        <w:gridCol w:w="994"/>
        <w:gridCol w:w="2816"/>
        <w:gridCol w:w="1709"/>
        <w:gridCol w:w="235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589" w:type="dxa"/>
            <w:vMerge w:val="restart"/>
            <w:tcBorders>
              <w:top w:val="single" w:color="4472C4" w:themeColor="accent5" w:sz="24" w:space="0"/>
              <w:left w:val="single" w:color="4472C4" w:themeColor="accent5" w:sz="24" w:space="0"/>
              <w:right w:val="single" w:color="4472C4" w:themeColor="accent5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color w:val="4472C4" w:themeColor="accent5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color w:val="4472C4" w:themeColor="accent5"/>
                <w:sz w:val="24"/>
                <w:szCs w:val="24"/>
              </w:rPr>
              <w:t>报名回执</w:t>
            </w:r>
          </w:p>
        </w:tc>
        <w:tc>
          <w:tcPr>
            <w:tcW w:w="1397" w:type="dxa"/>
            <w:tcBorders>
              <w:top w:val="single" w:color="4472C4" w:themeColor="accent5" w:sz="2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企业名称</w:t>
            </w:r>
          </w:p>
        </w:tc>
        <w:tc>
          <w:tcPr>
            <w:tcW w:w="3810" w:type="dxa"/>
            <w:gridSpan w:val="2"/>
            <w:tcBorders>
              <w:top w:val="single" w:color="4472C4" w:themeColor="accent5" w:sz="2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4472C4" w:themeColor="accent5" w:sz="2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企业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所在地</w:t>
            </w:r>
          </w:p>
        </w:tc>
        <w:tc>
          <w:tcPr>
            <w:tcW w:w="2355" w:type="dxa"/>
            <w:tcBorders>
              <w:top w:val="single" w:color="4472C4" w:themeColor="accent5" w:sz="2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2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4472C4" w:themeColor="accent5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589" w:type="dxa"/>
            <w:vMerge w:val="continue"/>
            <w:tcBorders>
              <w:left w:val="single" w:color="4472C4" w:themeColor="accent5" w:sz="2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tcBorders>
              <w:top w:val="single" w:color="4472C4" w:themeColor="accent5" w:sz="4" w:space="0"/>
              <w:left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联系人姓名</w:t>
            </w:r>
          </w:p>
        </w:tc>
        <w:tc>
          <w:tcPr>
            <w:tcW w:w="2816" w:type="dxa"/>
            <w:tcBorders>
              <w:top w:val="single" w:color="4472C4" w:themeColor="accent5" w:sz="4" w:space="0"/>
              <w:left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4472C4" w:themeColor="accent5" w:sz="4" w:space="0"/>
              <w:left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联系电话</w:t>
            </w:r>
          </w:p>
        </w:tc>
        <w:tc>
          <w:tcPr>
            <w:tcW w:w="2355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2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89" w:type="dxa"/>
            <w:vMerge w:val="continue"/>
            <w:tcBorders>
              <w:left w:val="single" w:color="4472C4" w:themeColor="accent5" w:sz="2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姓名</w:t>
            </w:r>
          </w:p>
        </w:tc>
        <w:tc>
          <w:tcPr>
            <w:tcW w:w="994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性别</w:t>
            </w:r>
          </w:p>
        </w:tc>
        <w:tc>
          <w:tcPr>
            <w:tcW w:w="2816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部门名称</w:t>
            </w:r>
          </w:p>
        </w:tc>
        <w:tc>
          <w:tcPr>
            <w:tcW w:w="1709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职务</w:t>
            </w:r>
          </w:p>
        </w:tc>
        <w:tc>
          <w:tcPr>
            <w:tcW w:w="2355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2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9" w:type="dxa"/>
            <w:vMerge w:val="continue"/>
            <w:tcBorders>
              <w:left w:val="single" w:color="4472C4" w:themeColor="accent5" w:sz="2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816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2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9" w:type="dxa"/>
            <w:vMerge w:val="continue"/>
            <w:tcBorders>
              <w:left w:val="single" w:color="4472C4" w:themeColor="accent5" w:sz="2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816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2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9" w:type="dxa"/>
            <w:vMerge w:val="continue"/>
            <w:tcBorders>
              <w:left w:val="single" w:color="4472C4" w:themeColor="accent5" w:sz="2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816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4" w:space="0"/>
              <w:right w:val="single" w:color="4472C4" w:themeColor="accent5" w:sz="2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89" w:type="dxa"/>
            <w:vMerge w:val="continue"/>
            <w:tcBorders>
              <w:left w:val="single" w:color="4472C4" w:themeColor="accent5" w:sz="24" w:space="0"/>
              <w:bottom w:val="single" w:color="4472C4" w:themeColor="accent5" w:sz="24" w:space="0"/>
              <w:right w:val="single" w:color="4472C4" w:themeColor="accent5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7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2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2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816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2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24" w:space="0"/>
              <w:right w:val="single" w:color="4472C4" w:themeColor="accent5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4472C4" w:themeColor="accent5" w:sz="4" w:space="0"/>
              <w:left w:val="single" w:color="4472C4" w:themeColor="accent5" w:sz="4" w:space="0"/>
              <w:bottom w:val="single" w:color="4472C4" w:themeColor="accent5" w:sz="24" w:space="0"/>
              <w:right w:val="single" w:color="4472C4" w:themeColor="accent5" w:sz="2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spacing w:line="0" w:lineRule="atLeast"/>
      </w:pPr>
    </w:p>
    <w:p>
      <w:pPr>
        <w:spacing w:line="0" w:lineRule="atLeast"/>
        <w:rPr>
          <w:rFonts w:hint="eastAsia"/>
          <w:lang w:eastAsia="zh-CN"/>
        </w:rPr>
      </w:pPr>
      <w:r>
        <w:rPr>
          <w:rFonts w:hint="eastAsia"/>
          <w:lang w:eastAsia="zh-CN"/>
        </w:rPr>
        <w:t>附件：</w:t>
      </w: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  <w:t>《战略绩效管理模式》实战实训营成果——拿到就用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default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1.《战略绩效管理模式》课程实操内容（图示为节选）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4187190</wp:posOffset>
            </wp:positionV>
            <wp:extent cx="4437380" cy="1709420"/>
            <wp:effectExtent l="0" t="0" r="1270" b="5080"/>
            <wp:wrapTopAndBottom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37380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2185035</wp:posOffset>
            </wp:positionV>
            <wp:extent cx="4424680" cy="1833245"/>
            <wp:effectExtent l="0" t="0" r="13970" b="14605"/>
            <wp:wrapTopAndBottom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4680" cy="183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43815</wp:posOffset>
            </wp:positionV>
            <wp:extent cx="4485005" cy="1860550"/>
            <wp:effectExtent l="0" t="0" r="10795" b="6350"/>
            <wp:wrapTopAndBottom/>
            <wp:docPr id="1" name="图片 1" descr="1599660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966044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85005" cy="186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2"/>
        <w:numPr>
          <w:ilvl w:val="0"/>
          <w:numId w:val="1"/>
        </w:numPr>
        <w:spacing w:line="460" w:lineRule="exact"/>
        <w:ind w:left="0" w:leftChars="0" w:firstLine="0" w:firstLine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《战略绩效管理模式》调研诊断分析报告（图示为节选）</w:t>
      </w:r>
    </w:p>
    <w:p>
      <w:pPr>
        <w:pStyle w:val="12"/>
        <w:numPr>
          <w:ilvl w:val="0"/>
          <w:numId w:val="0"/>
        </w:numPr>
        <w:spacing w:line="460" w:lineRule="exact"/>
        <w:ind w:left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189865</wp:posOffset>
            </wp:positionV>
            <wp:extent cx="5654040" cy="2703830"/>
            <wp:effectExtent l="0" t="0" r="3810" b="1270"/>
            <wp:wrapTopAndBottom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54040" cy="270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2"/>
        <w:numPr>
          <w:ilvl w:val="0"/>
          <w:numId w:val="0"/>
        </w:numPr>
        <w:spacing w:line="460" w:lineRule="exact"/>
        <w:ind w:left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</w:p>
    <w:p>
      <w:pPr>
        <w:pStyle w:val="12"/>
        <w:numPr>
          <w:ilvl w:val="0"/>
          <w:numId w:val="1"/>
        </w:numPr>
        <w:spacing w:line="460" w:lineRule="exact"/>
        <w:ind w:left="0" w:leftChars="0" w:firstLine="0" w:firstLine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334010</wp:posOffset>
            </wp:positionV>
            <wp:extent cx="5880735" cy="2783840"/>
            <wp:effectExtent l="0" t="0" r="5715" b="16510"/>
            <wp:wrapTopAndBottom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80735" cy="278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《战略绩效管理模式》实操咨询案例（图示为节选）</w:t>
      </w:r>
    </w:p>
    <w:p>
      <w:pPr>
        <w:pStyle w:val="12"/>
        <w:numPr>
          <w:ilvl w:val="0"/>
          <w:numId w:val="0"/>
        </w:numPr>
        <w:spacing w:line="460" w:lineRule="exact"/>
        <w:ind w:left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</w:p>
    <w:p>
      <w:pPr>
        <w:pStyle w:val="12"/>
        <w:numPr>
          <w:ilvl w:val="0"/>
          <w:numId w:val="1"/>
        </w:numPr>
        <w:spacing w:line="460" w:lineRule="exact"/>
        <w:ind w:left="0" w:leftChars="0" w:firstLine="0" w:firstLineChars="0"/>
        <w:jc w:val="left"/>
        <w:rPr>
          <w:rStyle w:val="9"/>
          <w:rFonts w:hint="default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503555</wp:posOffset>
            </wp:positionV>
            <wp:extent cx="5749290" cy="1786255"/>
            <wp:effectExtent l="0" t="0" r="3810" b="4445"/>
            <wp:wrapTopAndBottom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《战略绩效管理模式》工具书（图示为节选）</w:t>
      </w:r>
    </w:p>
    <w:p>
      <w:pPr>
        <w:pStyle w:val="12"/>
        <w:numPr>
          <w:ilvl w:val="0"/>
          <w:numId w:val="0"/>
        </w:numPr>
        <w:spacing w:line="460" w:lineRule="exact"/>
        <w:ind w:leftChars="0"/>
        <w:jc w:val="left"/>
        <w:rPr>
          <w:rStyle w:val="9"/>
          <w:rFonts w:hint="default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96520</wp:posOffset>
            </wp:positionV>
            <wp:extent cx="5877560" cy="3600450"/>
            <wp:effectExtent l="0" t="0" r="8890" b="0"/>
            <wp:wrapTopAndBottom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7756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2"/>
        <w:numPr>
          <w:ilvl w:val="0"/>
          <w:numId w:val="1"/>
        </w:numPr>
        <w:spacing w:line="460" w:lineRule="exact"/>
        <w:ind w:left="0" w:leftChars="0" w:firstLine="0" w:firstLineChars="0"/>
        <w:jc w:val="left"/>
        <w:rPr>
          <w:rStyle w:val="9"/>
          <w:rFonts w:hint="default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《战略绩效管理模式》模拟方案与复训点评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default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三天两晚的学习现场，可以生成《战略绩效管理模式》模拟方案，回到企业高管团队学习推广，参加复训时，老师会进行点评修正，通过高管团队不懈努力，可在企业实施执行！</w:t>
      </w:r>
    </w:p>
    <w:p>
      <w:pPr>
        <w:spacing w:line="0" w:lineRule="atLeast"/>
        <w:rPr>
          <w:rFonts w:hint="eastAsia"/>
          <w:lang w:eastAsia="zh-CN"/>
        </w:rPr>
      </w:pPr>
    </w:p>
    <w:p>
      <w:pPr>
        <w:spacing w:line="0" w:lineRule="atLeast"/>
        <w:rPr>
          <w:rFonts w:hint="eastAsia"/>
          <w:lang w:eastAsia="zh-CN"/>
        </w:rPr>
      </w:pPr>
    </w:p>
    <w:p>
      <w:pPr>
        <w:spacing w:line="0" w:lineRule="atLeast"/>
        <w:rPr>
          <w:rFonts w:hint="eastAsia"/>
          <w:lang w:eastAsia="zh-CN"/>
        </w:rPr>
      </w:pPr>
    </w:p>
    <w:p>
      <w:pPr>
        <w:spacing w:line="0" w:lineRule="atLeast"/>
      </w:pPr>
      <w:r>
        <w:drawing>
          <wp:inline distT="0" distB="0" distL="114300" distR="114300">
            <wp:extent cx="2564765" cy="3943985"/>
            <wp:effectExtent l="0" t="0" r="6985" b="18415"/>
            <wp:docPr id="358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2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64765" cy="3943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954655" cy="3926840"/>
            <wp:effectExtent l="0" t="0" r="17145" b="16510"/>
            <wp:docPr id="358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3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54655" cy="3926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786380" cy="4213225"/>
            <wp:effectExtent l="0" t="0" r="13970" b="15875"/>
            <wp:docPr id="10" name="图片 10" descr="fc644b25760203445871a3306d58f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c644b25760203445871a3306d58fe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86380" cy="421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hint="eastAsia" w:eastAsiaTheme="minorEastAsia"/>
          <w:lang w:val="en-US" w:eastAsia="zh-CN"/>
        </w:rPr>
      </w:pPr>
    </w:p>
    <w:p>
      <w:pPr>
        <w:spacing w:line="0" w:lineRule="atLeast"/>
        <w:rPr>
          <w:rFonts w:hint="eastAsia" w:eastAsiaTheme="minorEastAsia"/>
          <w:lang w:val="en-US" w:eastAsia="zh-CN"/>
        </w:rPr>
      </w:pPr>
    </w:p>
    <w:p>
      <w:pPr>
        <w:spacing w:line="0" w:lineRule="atLeast"/>
        <w:jc w:val="center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————————————————————以下无正文——————————————————</w:t>
      </w:r>
    </w:p>
    <w:p>
      <w:pPr>
        <w:spacing w:line="0" w:lineRule="atLeast"/>
        <w:jc w:val="center"/>
        <w:rPr>
          <w:rFonts w:hint="eastAsia"/>
          <w:b/>
          <w:bCs/>
          <w:lang w:eastAsia="zh-CN"/>
        </w:rPr>
      </w:pPr>
    </w:p>
    <w:p>
      <w:pPr>
        <w:spacing w:line="0" w:lineRule="atLeast"/>
        <w:jc w:val="center"/>
        <w:rPr>
          <w:rFonts w:hint="eastAsia"/>
          <w:b/>
          <w:bCs/>
          <w:lang w:eastAsia="zh-CN"/>
        </w:rPr>
      </w:pPr>
    </w:p>
    <w:p>
      <w:pPr>
        <w:spacing w:line="0" w:lineRule="atLeast"/>
        <w:jc w:val="center"/>
        <w:rPr>
          <w:rFonts w:hint="eastAsia"/>
          <w:b/>
          <w:bCs/>
          <w:lang w:eastAsia="zh-CN"/>
        </w:rPr>
      </w:pPr>
    </w:p>
    <w:p>
      <w:pPr>
        <w:spacing w:line="0" w:lineRule="atLeast"/>
        <w:jc w:val="center"/>
        <w:rPr>
          <w:rFonts w:hint="eastAsia"/>
          <w:b/>
          <w:bCs/>
          <w:lang w:eastAsia="zh-CN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-SA"/>
        </w:rPr>
        <w:t>《战略绩效管理模式》实战特训营七大成果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1. 《战略绩效管理模式调研诊断分析报告》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调研诊断分析报告更精准的帮助学员企业分析现状，研判企业目前最关键和问题，并探索解决问题的方法与路径。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2. 《战略绩效管理模式》课程实操电子版内容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授课教学用的课件PPT与相关资料的电子版，全部发给参加学习的学员，使其更好的掌握绩效管理的精髓。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3. 《战略绩效管理模式》实操咨询案例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通过史斌老师咨询的案例分析，使同学们更容易理解课程理论体系，掌握工具方法，运用在自己的企业中与工作中。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4. 《战略绩效管理模式工具书》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本课程提供史斌老师开发的具有版权权利的《绩效管理工具书》，参加学员企业内部使用指定工具书，真的可以拿来就用，一学就会，效果最佳！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5. 《战略绩效管理模式方案》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现场参加的学员，通过三天两晚的现场学习，可以生成《战略绩效管理模式方案》，回到企业高管团队学习推广。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6. 复训点评升级优化的《战略绩效管理模式方案》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参加复训时，老师会进行点评修正，对《战略绩效管理模式方案》升级优化，不断完善，通过高管团队不懈努力，可在企业实施执行！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7. 荣获结业证书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参加的学员，通过综合测评，可以荣获结业证书，结业证书可用于升职加薪，也可用于社会活动与商务活动。同时见证人生学习的心路历程，既为自己的青春留下美好回忆，也为儿女树立榜样，榜样的力量是无穷的！</w:t>
      </w:r>
    </w:p>
    <w:p>
      <w:pPr>
        <w:spacing w:line="0" w:lineRule="atLeast"/>
        <w:rPr>
          <w:rFonts w:hint="eastAsia"/>
          <w:lang w:eastAsia="zh-CN"/>
        </w:rPr>
      </w:pPr>
    </w:p>
    <w:p>
      <w:pPr>
        <w:spacing w:line="0" w:lineRule="atLeast"/>
        <w:jc w:val="both"/>
        <w:rPr>
          <w:rFonts w:hint="eastAsia"/>
          <w:b/>
          <w:bCs/>
          <w:lang w:eastAsia="zh-CN"/>
        </w:rPr>
      </w:pPr>
    </w:p>
    <w:sectPr>
      <w:headerReference r:id="rId3" w:type="default"/>
      <w:footerReference r:id="rId4" w:type="default"/>
      <w:pgSz w:w="11906" w:h="16838"/>
      <w:pgMar w:top="1100" w:right="1349" w:bottom="1043" w:left="129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25" o:spid="_x0000_s4125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group id="_x0000_s4097" o:spid="_x0000_s4097" o:spt="203" style="position:absolute;left:0pt;margin-left:-9pt;margin-top:-6pt;height:858.9pt;width:612.3pt;mso-position-horizontal-relative:page;mso-position-vertical-relative:page;z-index:-251657216;mso-width-relative:page;mso-height-relative:page;" coordsize="122,171782" o:gfxdata="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">
          <o:lock v:ext="edit"/>
          <v:shape id="图片 2" o:spid="_x0000_s4098" o:spt="75" type="#_x0000_t75" style="position:absolute;left:0;top:0;height:171;width:122;" filled="f" o:preferrelative="t" stroked="f" coordsize="21600,21600" o:gfxdata="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wWdzm2AAAA2gAAAA8A&#10;AAAAAAAAAQAgAAAAIgAAAGRycy9kb3ducmV2LnhtbFBLAQIUABQAAAAIAIdO4kAzLwWeOwAAADkA&#10;AAAQAAAAAAAAAAEAIAAAAAUBAABkcnMvc2hhcGV4bWwueG1sUEsFBgAAAAAGAAYAWwEAAK8DAAAA&#10;AA==&#10;">
            <v:path/>
            <v:fill on="f" focussize="0,0"/>
            <v:stroke on="f" joinstyle="miter"/>
            <v:imagedata r:id="rId1" o:title=""/>
            <o:lock v:ext="edit" aspectratio="t"/>
          </v:shape>
          <v:shape id="_x0000_s4099" o:spid="_x0000_s4099" o:spt="100" style="position:absolute;left:0;top:126;height:39;width:122;" stroked="f" coordsize="12246,3956" o:gfxdata="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MfwsrsAAADa&#10;AAAADwAAAAAAAAABACAAAAAiAAAAZHJzL2Rvd25yZXYueG1sUEsBAhQAFAAAAAgAh07iQDMvBZ47&#10;AAAAOQAAABAAAAAAAAAAAQAgAAAACgEAAGRycy9zaGFwZXhtbC54bWxQSwUGAAAAAAYABgBbAQAA&#10;tAMAAAAA&#10;" path="m7930,999l3340,2541,0,1522,0,1779,3784,3956,5768,2541,7930,999m12246,0l11373,1126,9303,1881,12201,1953,12246,1614,12246,0e">
            <v:path o:connecttype="segments"/>
            <v:fill focussize="0,0"/>
            <v:stroke on="f" joinstyle="round"/>
            <v:imagedata o:title=""/>
            <o:lock v:ext="edit"/>
          </v:shape>
          <v:shape id="图片 4" o:spid="_x0000_s4100" o:spt="75" type="#_x0000_t75" style="position:absolute;left:119;top:156;height:15;width:3;" filled="f" o:preferrelative="t" stroked="f" coordsize="21600,21600" o:gfxdata="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EFJLL4A&#10;AADaAAAADwAAAAAAAAABACAAAAAiAAAAZHJzL2Rvd25yZXYueG1sUEsBAhQAFAAAAAgAh07iQDMv&#10;BZ47AAAAOQAAABAAAAAAAAAAAQAgAAAADQEAAGRycy9zaGFwZXhtbC54bWxQSwUGAAAAAAYABgBb&#10;AQAAtwMAAAAA&#10;">
            <v:path/>
            <v:fill on="f" focussize="0,0"/>
            <v:stroke on="f" joinstyle="miter"/>
            <v:imagedata r:id="rId2" o:title=""/>
            <o:lock v:ext="edit" aspectratio="t"/>
          </v:shape>
          <v:shape id="图片 5" o:spid="_x0000_s4101" o:spt="75" type="#_x0000_t75" style="position:absolute;left:121;top:156;height:1;width:1;" filled="f" o:preferrelative="t" stroked="f" coordsize="21600,21600" o:gfxdata="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9MGrq8AAAA&#10;2g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3" o:title=""/>
            <o:lock v:ext="edit" aspectratio="t"/>
          </v:shape>
          <v:shape id="图片 6" o:spid="_x0000_s4102" o:spt="75" type="#_x0000_t75" style="position:absolute;left:93;top:139;height:17;width:28;" filled="f" o:preferrelative="t" stroked="f" coordsize="21600,21600" o:gfxdata="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DOB/a8AAAA&#10;2g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4" o:title=""/>
            <o:lock v:ext="edit" aspectratio="t"/>
          </v:shape>
          <v:shape id="_x0000_s4103" o:spid="_x0000_s4103" o:spt="100" style="position:absolute;left:119;top:139;height:17;width:3;" fillcolor="#DDDEDF" filled="t" stroked="f" coordsize="319,1709" o:gfxdata="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dT86D7gAAADaAAAA&#10;DwAAAAAAAAABACAAAAAiAAAAZHJzL2Rvd25yZXYueG1sUEsBAhQAFAAAAAgAh07iQDMvBZ47AAAA&#10;OQAAABAAAAAAAAAAAQAgAAAABwEAAGRycy9zaGFwZXhtbC54bWxQSwUGAAAAAAYABgBbAQAAsQMA&#10;AAAA&#10;" path="m0,0l232,1709,319,1682,319,190,0,0xe">
            <v:path o:connecttype="segments"/>
            <v:fill on="t" focussize="0,0"/>
            <v:stroke on="f" joinstyle="round"/>
            <v:imagedata o:title=""/>
            <o:lock v:ext="edit"/>
          </v:shape>
          <v:shape id="_x0000_s4104" o:spid="_x0000_s4104" o:spt="100" style="position:absolute;left:119;top:130;height:11;width:3;" fillcolor="#EAEBEB" filled="t" stroked="f" coordsize="319,1120" o:gfxdata="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zkPwvQAA&#10;ANoAAAAPAAAAAAAAAAEAIAAAACIAAABkcnMvZG93bnJldi54bWxQSwECFAAUAAAACACHTuJAMy8F&#10;njsAAAA5AAAAEAAAAAAAAAABACAAAAAMAQAAZHJzL3NoYXBleG1sLnhtbFBLBQYAAAAABgAGAFsB&#10;AAC2AwAAAAA=&#10;" path="m319,0l0,930,319,1120,319,0xe">
            <v:path o:connecttype="segments"/>
            <v:fill on="t" focussize="0,0"/>
            <v:stroke on="f" joinstyle="round"/>
            <v:imagedata o:title=""/>
            <o:lock v:ext="edit"/>
          </v:shape>
          <v:shape id="图片 9" o:spid="_x0000_s4105" o:spt="75" type="#_x0000_t75" style="position:absolute;left:80;top:130;height:9;width:40;" filled="f" o:preferrelative="t" stroked="f" coordsize="21600,21600" o:gfxdata="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bx6vq2AAAA2gAAAA8A&#10;AAAAAAAAAQAgAAAAIgAAAGRycy9kb3ducmV2LnhtbFBLAQIUABQAAAAIAIdO4kAzLwWeOwAAADkA&#10;AAAQAAAAAAAAAAEAIAAAAAUBAABkcnMvc2hhcGV4bWwueG1sUEsFBgAAAAAGAAYAWwEAAK8DAAAA&#10;AA==&#10;">
            <v:path/>
            <v:fill on="f" focussize="0,0"/>
            <v:stroke on="f" joinstyle="miter"/>
            <v:imagedata r:id="rId5" o:title=""/>
            <o:lock v:ext="edit" aspectratio="t"/>
          </v:shape>
          <v:shape id="图片 10" o:spid="_x0000_s4106" o:spt="75" type="#_x0000_t75" style="position:absolute;left:79;top:136;height:35;width:14;" filled="f" o:preferrelative="t" stroked="f" coordsize="21600,21600" o:gfxdata="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HL/4y8AAAA&#10;2g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6" o:title=""/>
            <o:lock v:ext="edit" aspectratio="t"/>
          </v:shape>
          <v:shape id="图片 11" o:spid="_x0000_s4107" o:spt="75" type="#_x0000_t75" style="position:absolute;left:82;top:145;height:26;width:39;" filled="f" o:preferrelative="t" stroked="f" coordsize="21600,21600" o:gfxdata="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uoatvQAA&#10;ANsAAAAPAAAAAAAAAAEAIAAAACIAAABkcnMvZG93bnJldi54bWxQSwECFAAUAAAACACHTuJAMy8F&#10;njsAAAA5AAAAEAAAAAAAAAABACAAAAAMAQAAZHJzL3NoYXBleG1sLnhtbFBLBQYAAAAABgAGAFsB&#10;AAC2AwAAAAA=&#10;">
            <v:path/>
            <v:fill on="f" focussize="0,0"/>
            <v:stroke on="f" joinstyle="miter"/>
            <v:imagedata r:id="rId7" o:title=""/>
            <o:lock v:ext="edit" aspectratio="t"/>
          </v:shape>
          <v:shape id="图片 12" o:spid="_x0000_s4108" o:spt="75" type="#_x0000_t75" style="position:absolute;left:89;top:156;height:15;width:32;" filled="f" o:preferrelative="t" stroked="f" coordsize="21600,21600" o:gfxdata="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YTeCi8AAAA&#10;2w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8" o:title=""/>
            <o:lock v:ext="edit" aspectratio="t"/>
          </v:shape>
          <v:shape id="_x0000_s4109" o:spid="_x0000_s4109" o:spt="100" style="position:absolute;left:32;top:163;height:8;width:5;" fillcolor="#AEB0B3" filled="t" stroked="f" coordsize="500,829" o:gfxdata="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J5C+7ugAAANsA&#10;AAAPAAAAAAAAAAEAIAAAACIAAABkcnMvZG93bnJldi54bWxQSwECFAAUAAAACACHTuJAMy8FnjsA&#10;AAA5AAAAEAAAAAAAAAABACAAAAAJAQAAZHJzL3NoYXBleG1sLnhtbFBLBQYAAAAABgAGAFsBAACz&#10;AwAAAAA=&#10;" path="m371,0l0,829,500,829,371,0xe">
            <v:path o:connecttype="segments"/>
            <v:fill on="t" focussize="0,0"/>
            <v:stroke on="f" joinstyle="round"/>
            <v:imagedata o:title=""/>
            <o:lock v:ext="edit"/>
          </v:shape>
          <v:shape id="图片 14" o:spid="_x0000_s4110" o:spt="75" type="#_x0000_t75" style="position:absolute;left:30;top:105;height:41;width:55;" filled="f" o:preferrelative="t" stroked="f" coordsize="21600,21600" o:gfxdata="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9m2GBugAAANsA&#10;AAAPAAAAAAAAAAEAIAAAACIAAABkcnMvZG93bnJldi54bWxQSwECFAAUAAAACACHTuJAMy8FnjsA&#10;AAA5AAAAEAAAAAAAAAABACAAAAAJAQAAZHJzL3NoYXBleG1sLnhtbFBLBQYAAAAABgAGAFsBAACz&#10;AwAAAAA=&#10;">
            <v:path/>
            <v:fill on="f" focussize="0,0"/>
            <v:stroke on="f" joinstyle="miter"/>
            <v:imagedata r:id="rId9" o:title=""/>
            <o:lock v:ext="edit" aspectratio="t"/>
          </v:shape>
          <v:shape id="_x0000_s4111" o:spid="_x0000_s4111" o:spt="75" type="#_x0000_t75" style="position:absolute;left:36;top:163;height:8;width:19;" filled="f" o:preferrelative="t" stroked="f" coordsize="21600,21600" o:gfxdata="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bnaG7sAAADb&#10;AAAADwAAAAAAAAABACAAAAAiAAAAZHJzL2Rvd25yZXYueG1sUEsBAhQAFAAAAAgAh07iQDMvBZ47&#10;AAAAOQAAABAAAAAAAAAAAQAgAAAACgEAAGRycy9zaGFwZXhtbC54bWxQSwUGAAAAAAYABgBbAQAA&#10;tAMAAAAA&#10;">
            <v:path/>
            <v:fill on="f" focussize="0,0"/>
            <v:stroke on="f" joinstyle="miter"/>
            <v:imagedata r:id="rId10" o:title=""/>
            <o:lock v:ext="edit" aspectratio="t"/>
          </v:shape>
          <v:shape id="图片 16" o:spid="_x0000_s4112" o:spt="75" type="#_x0000_t75" style="position:absolute;left:36;top:163;height:8;width:30;" filled="f" o:preferrelative="t" stroked="f" coordsize="21600,21600" o:gfxdata="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kssnvQAA&#10;ANsAAAAPAAAAAAAAAAEAIAAAACIAAABkcnMvZG93bnJldi54bWxQSwECFAAUAAAACACHTuJAMy8F&#10;njsAAAA5AAAAEAAAAAAAAAABACAAAAAMAQAAZHJzL3NoYXBleG1sLnhtbFBLBQYAAAAABgAGAFsB&#10;AAC2AwAAAAA=&#10;">
            <v:path/>
            <v:fill on="f" focussize="0,0"/>
            <v:stroke on="f" joinstyle="miter"/>
            <v:imagedata r:id="rId11" o:title=""/>
            <o:lock v:ext="edit" aspectratio="t"/>
          </v:shape>
          <v:shape id="图片 17" o:spid="_x0000_s4113" o:spt="75" type="#_x0000_t75" style="position:absolute;left:36;top:136;height:35;width:44;" filled="f" o:preferrelative="t" stroked="f" coordsize="21600,21600" o:gfxdata="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hIC9rgAAADbAAAA&#10;DwAAAAAAAAABACAAAAAiAAAAZHJzL2Rvd25yZXYueG1sUEsBAhQAFAAAAAgAh07iQDMvBZ47AAAA&#10;OQAAABAAAAAAAAAAAQAgAAAABwEAAGRycy9zaGFwZXhtbC54bWxQSwUGAAAAAAYABgBbAQAAsQMA&#10;AAAA&#10;">
            <v:path/>
            <v:fill on="f" focussize="0,0"/>
            <v:stroke on="f" joinstyle="miter"/>
            <v:imagedata r:id="rId12" o:title=""/>
            <o:lock v:ext="edit" aspectratio="t"/>
          </v:shape>
          <v:shape id="图片 18" o:spid="_x0000_s4114" o:spt="75" type="#_x0000_t75" style="position:absolute;left:0;top:116;height:41;width:37;" filled="f" o:preferrelative="t" stroked="f" coordsize="21600,21600" o:gfxdata="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vZ9F+8AAAA&#10;2w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13" o:title=""/>
            <o:lock v:ext="edit" aspectratio="t"/>
          </v:shape>
          <v:shape id="图片 19" o:spid="_x0000_s4115" o:spt="75" type="#_x0000_t75" style="position:absolute;left:0;top:143;height:27;width:36;" filled="f" o:preferrelative="t" stroked="f" coordsize="21600,21600" o:gfxdata="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h/glbsAAADb&#10;AAAADwAAAAAAAAABACAAAAAiAAAAZHJzL2Rvd25yZXYueG1sUEsBAhQAFAAAAAgAh07iQDMvBZ47&#10;AAAAOQAAABAAAAAAAAAAAQAgAAAACgEAAGRycy9zaGFwZXhtbC54bWxQSwUGAAAAAAYABgBbAQAA&#10;tAMAAAAA&#10;">
            <v:path/>
            <v:fill on="f" focussize="0,0"/>
            <v:stroke on="f" joinstyle="miter"/>
            <v:imagedata r:id="rId14" o:title=""/>
            <o:lock v:ext="edit" aspectratio="t"/>
          </v:shape>
          <v:shape id="_x0000_s4116" o:spid="_x0000_s4116" o:spt="100" style="position:absolute;left:20;top:163;height:8;width:16;" fillcolor="#C0C2C4" filled="t" stroked="f" coordsize="1590,829" o:gfxdata="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w6Z5LsAAADb&#10;AAAADwAAAAAAAAABACAAAAAiAAAAZHJzL2Rvd25yZXYueG1sUEsBAhQAFAAAAAgAh07iQDMvBZ47&#10;AAAAOQAAABAAAAAAAAAAAQAgAAAACgEAAGRycy9zaGFwZXhtbC54bWxQSwUGAAAAAAYABgBbAQAA&#10;tAMAAAAA&#10;" path="m1590,0l0,829,1219,829,1590,0xe">
            <v:path o:connecttype="segments"/>
            <v:fill on="t" focussize="0,0"/>
            <v:stroke on="f" joinstyle="round"/>
            <v:imagedata o:title=""/>
            <o:lock v:ext="edit"/>
          </v:shape>
          <v:shape id="图片 21" o:spid="_x0000_s4117" o:spt="75" type="#_x0000_t75" style="position:absolute;left:0;top:163;height:8;width:36;" filled="f" o:preferrelative="t" stroked="f" coordsize="21600,21600" o:gfxdata="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HS6mOWzAAAA2wAAAA8AAAAA&#10;AAAAAQAgAAAAIgAAAGRycy9kb3ducmV2LnhtbFBLAQIUABQAAAAIAIdO4kAzLwWeOwAAADkAAAAQ&#10;AAAAAAAAAAEAIAAAAAIBAABkcnMvc2hhcGV4bWwueG1sUEsFBgAAAAAGAAYAWwEAAKwDAAAAAA==&#10;">
            <v:path/>
            <v:fill on="f" focussize="0,0"/>
            <v:stroke on="f" joinstyle="miter"/>
            <v:imagedata r:id="rId15" o:title=""/>
            <o:lock v:ext="edit" aspectratio="t"/>
          </v:shape>
          <v:shape id="_x0000_s4118" o:spid="_x0000_s4118" o:spt="100" style="position:absolute;left:0;top:0;height:22;width:111;" stroked="f" coordsize="11145,2260" o:gfxdata="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4zAIK8AAAA&#10;2wAAAA8AAAAAAAAAAQAgAAAAIgAAAGRycy9kb3ducmV2LnhtbFBLAQIUABQAAAAIAIdO4kAzLwWe&#10;OwAAADkAAAAQAAAAAAAAAAEAIAAAAAsBAABkcnMvc2hhcGV4bWwueG1sUEsFBgAAAAAGAAYAWwEA&#10;ALUDAAAAAA==&#10;" path="m889,1378l0,1356,0,1703,889,1378m11144,2028l8868,718,7620,0,5430,0,2262,2259,6852,718,11144,2028e">
            <v:path o:connecttype="segments"/>
            <v:fill focussize="0,0"/>
            <v:stroke on="f" joinstyle="round"/>
            <v:imagedata o:title=""/>
            <o:lock v:ext="edit"/>
          </v:shape>
          <v:shape id="图片 23" o:spid="_x0000_s4119" o:spt="75" type="#_x0000_t75" style="position:absolute;left:0;top:10;height:5;width:8;" filled="f" o:preferrelative="t" stroked="f" coordsize="21600,21600" o:gfxdata="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uNqWsvQAA&#10;ANsAAAAPAAAAAAAAAAEAIAAAACIAAABkcnMvZG93bnJldi54bWxQSwECFAAUAAAACACHTuJAMy8F&#10;njsAAAA5AAAAEAAAAAAAAAABACAAAAAMAQAAZHJzL3NoYXBleG1sLnhtbFBLBQYAAAAABgAGAFsB&#10;AAC2AwAAAAA=&#10;">
            <v:path/>
            <v:fill on="f" focussize="0,0"/>
            <v:stroke on="f" joinstyle="miter"/>
            <v:imagedata r:id="rId16" o:title=""/>
            <o:lock v:ext="edit" aspectratio="t"/>
          </v:shape>
          <v:shape id="图片 26" o:spid="_x0000_s4120" o:spt="75" type="#_x0000_t75" style="position:absolute;left:0;top:0;height:13;width:14;" filled="f" o:preferrelative="t" stroked="f" coordsize="21600,21600" o:gfxdata="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rUMmq8AAAA&#10;2w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17" o:title=""/>
            <o:lock v:ext="edit" aspectratio="t"/>
          </v:shape>
          <v:shape id="图片 27" o:spid="_x0000_s4121" o:spt="75" type="#_x0000_t75" style="position:absolute;left:108;top:0;height:22;width:14;" filled="f" o:preferrelative="t" stroked="f" coordsize="21600,21600" o:gfxdata="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fsYH68AAAA&#10;2w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18" o:title=""/>
            <o:lock v:ext="edit" aspectratio="t"/>
          </v:shape>
          <v:shape id="图片 29" o:spid="_x0000_s4122" o:spt="75" type="#_x0000_t75" style="position:absolute;left:21;top:0;height:22;width:37;" filled="f" o:preferrelative="t" stroked="f" coordsize="21600,21600" o:gfxdata="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lh//UugAAANsA&#10;AAAPAAAAAAAAAAEAIAAAACIAAABkcnMvZG93bnJldi54bWxQSwECFAAUAAAACACHTuJAMy8FnjsA&#10;AAA5AAAAEAAAAAAAAAABACAAAAAJAQAAZHJzL3NoYXBleG1sLnhtbFBLBQYAAAAABgAGAFsBAACz&#10;AwAAAAA=&#10;">
            <v:path/>
            <v:fill on="f" focussize="0,0"/>
            <v:stroke on="f" joinstyle="miter"/>
            <v:imagedata r:id="rId19" o:title=""/>
            <o:lock v:ext="edit" aspectratio="t"/>
          </v:shape>
          <v:shape id="图片 30" o:spid="_x0000_s4123" o:spt="75" type="#_x0000_t75" style="position:absolute;left:64;top:0;height:42;width:45;" filled="f" o:preferrelative="t" stroked="f" coordsize="21600,21600" o:gfxdata="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k8xrL4A&#10;AADbAAAADwAAAAAAAAABACAAAAAiAAAAZHJzL2Rvd25yZXYueG1sUEsBAhQAFAAAAAgAh07iQDMv&#10;BZ47AAAAOQAAABAAAAAAAAAAAQAgAAAADQEAAGRycy9zaGFwZXhtbC54bWxQSwUGAAAAAAYABgBb&#10;AQAAtwMAAAAA&#10;">
            <v:path/>
            <v:fill on="f" focussize="0,0"/>
            <v:stroke on="f" joinstyle="miter"/>
            <v:imagedata r:id="rId20" o:title=""/>
            <o:lock v:ext="edit" aspectratio="t"/>
          </v:shape>
          <v:shape id="图片 31" o:spid="_x0000_s4124" o:spt="75" type="#_x0000_t75" style="position:absolute;left:74;top:0;height:20;width:37;" filled="f" o:preferrelative="t" stroked="f" coordsize="21600,21600" o:gfxdata="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WVddO5AAAA2wAA&#10;AA8AAAAAAAAAAQAgAAAAIgAAAGRycy9kb3ducmV2LnhtbFBLAQIUABQAAAAIAIdO4kAzLwWeOwAA&#10;ADkAAAAQAAAAAAAAAAEAIAAAAAgBAABkcnMvc2hhcGV4bWwueG1sUEsFBgAAAAAGAAYAWwEAALID&#10;AAAAAA==&#10;">
            <v:path/>
            <v:fill on="f" focussize="0,0"/>
            <v:stroke on="f" joinstyle="miter"/>
            <v:imagedata r:id="rId21" o:title=""/>
            <o:lock v:ext="edit" aspectratio="t"/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835DCF"/>
    <w:multiLevelType w:val="singleLevel"/>
    <w:tmpl w:val="5D835DC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k4NDRkNmVmMzYzNmNmZWIyOTA5OWYwZjFhNmRlNzkifQ=="/>
  </w:docVars>
  <w:rsids>
    <w:rsidRoot w:val="6E4B2BE4"/>
    <w:rsid w:val="00015FE4"/>
    <w:rsid w:val="0013178D"/>
    <w:rsid w:val="00277F3F"/>
    <w:rsid w:val="0032550B"/>
    <w:rsid w:val="004711EC"/>
    <w:rsid w:val="006F65B6"/>
    <w:rsid w:val="0076751E"/>
    <w:rsid w:val="00B71EB4"/>
    <w:rsid w:val="00B71FBE"/>
    <w:rsid w:val="00C24D00"/>
    <w:rsid w:val="00D738FF"/>
    <w:rsid w:val="00DF0ED4"/>
    <w:rsid w:val="00E43948"/>
    <w:rsid w:val="00F664EE"/>
    <w:rsid w:val="00FC4650"/>
    <w:rsid w:val="011D60B8"/>
    <w:rsid w:val="0245531D"/>
    <w:rsid w:val="0342363E"/>
    <w:rsid w:val="05900D46"/>
    <w:rsid w:val="060D15DC"/>
    <w:rsid w:val="06EE3F4D"/>
    <w:rsid w:val="07A76969"/>
    <w:rsid w:val="07C07BA4"/>
    <w:rsid w:val="09BD4803"/>
    <w:rsid w:val="0B494101"/>
    <w:rsid w:val="0BF46B28"/>
    <w:rsid w:val="0C833643"/>
    <w:rsid w:val="0C8E4111"/>
    <w:rsid w:val="0CAE05EE"/>
    <w:rsid w:val="0CDB524F"/>
    <w:rsid w:val="0DA77966"/>
    <w:rsid w:val="0DA94DC6"/>
    <w:rsid w:val="0E5F0801"/>
    <w:rsid w:val="0ED00272"/>
    <w:rsid w:val="0F9752DC"/>
    <w:rsid w:val="0FA45932"/>
    <w:rsid w:val="0FA97BC2"/>
    <w:rsid w:val="11AB7667"/>
    <w:rsid w:val="120D5E88"/>
    <w:rsid w:val="121F045B"/>
    <w:rsid w:val="12667C3C"/>
    <w:rsid w:val="13871C6A"/>
    <w:rsid w:val="13FD1F2D"/>
    <w:rsid w:val="147A7B2F"/>
    <w:rsid w:val="14F7377C"/>
    <w:rsid w:val="15907286"/>
    <w:rsid w:val="17E23913"/>
    <w:rsid w:val="183C5E64"/>
    <w:rsid w:val="18BC4164"/>
    <w:rsid w:val="191C2E55"/>
    <w:rsid w:val="19467ED2"/>
    <w:rsid w:val="19C848BA"/>
    <w:rsid w:val="1A7420FE"/>
    <w:rsid w:val="1B9F19F1"/>
    <w:rsid w:val="1BF43A88"/>
    <w:rsid w:val="1CCF7162"/>
    <w:rsid w:val="1CF128FD"/>
    <w:rsid w:val="1D5726AE"/>
    <w:rsid w:val="1D671AB2"/>
    <w:rsid w:val="1E3B5505"/>
    <w:rsid w:val="1EAE214F"/>
    <w:rsid w:val="1EBE3859"/>
    <w:rsid w:val="1F347D27"/>
    <w:rsid w:val="205D622D"/>
    <w:rsid w:val="20F55959"/>
    <w:rsid w:val="2285097E"/>
    <w:rsid w:val="233E054F"/>
    <w:rsid w:val="234611FA"/>
    <w:rsid w:val="238F2D4D"/>
    <w:rsid w:val="23B44B3A"/>
    <w:rsid w:val="2567239A"/>
    <w:rsid w:val="26804B2C"/>
    <w:rsid w:val="269A73D2"/>
    <w:rsid w:val="26BA4979"/>
    <w:rsid w:val="27EF3DA7"/>
    <w:rsid w:val="286B2A49"/>
    <w:rsid w:val="289742A6"/>
    <w:rsid w:val="28F81F19"/>
    <w:rsid w:val="29477A7A"/>
    <w:rsid w:val="29631125"/>
    <w:rsid w:val="29AD1EDA"/>
    <w:rsid w:val="29CA2459"/>
    <w:rsid w:val="2A1145BC"/>
    <w:rsid w:val="2B9051F7"/>
    <w:rsid w:val="2C11436F"/>
    <w:rsid w:val="2C414841"/>
    <w:rsid w:val="2C6E5E68"/>
    <w:rsid w:val="2C706645"/>
    <w:rsid w:val="2CC64909"/>
    <w:rsid w:val="2D6D6E4F"/>
    <w:rsid w:val="2D9B3539"/>
    <w:rsid w:val="2E29330C"/>
    <w:rsid w:val="31742E65"/>
    <w:rsid w:val="317A31AA"/>
    <w:rsid w:val="31DD52A5"/>
    <w:rsid w:val="32951856"/>
    <w:rsid w:val="335E1B04"/>
    <w:rsid w:val="347831DE"/>
    <w:rsid w:val="351A76D1"/>
    <w:rsid w:val="35ED78F2"/>
    <w:rsid w:val="371D3F90"/>
    <w:rsid w:val="379805A2"/>
    <w:rsid w:val="38EA12D1"/>
    <w:rsid w:val="390363AA"/>
    <w:rsid w:val="3BAD7637"/>
    <w:rsid w:val="3BDF661C"/>
    <w:rsid w:val="3C13614A"/>
    <w:rsid w:val="3CB1139B"/>
    <w:rsid w:val="3CB6395B"/>
    <w:rsid w:val="3DFE25F6"/>
    <w:rsid w:val="3E3D6074"/>
    <w:rsid w:val="3F1E56E4"/>
    <w:rsid w:val="3F277CDA"/>
    <w:rsid w:val="3FF4690E"/>
    <w:rsid w:val="406E1D30"/>
    <w:rsid w:val="40B97612"/>
    <w:rsid w:val="416927CA"/>
    <w:rsid w:val="4584698F"/>
    <w:rsid w:val="46352C07"/>
    <w:rsid w:val="469814BD"/>
    <w:rsid w:val="47227DE0"/>
    <w:rsid w:val="472F71F9"/>
    <w:rsid w:val="4795335B"/>
    <w:rsid w:val="479E7132"/>
    <w:rsid w:val="48A004E8"/>
    <w:rsid w:val="498F6875"/>
    <w:rsid w:val="49D43FC9"/>
    <w:rsid w:val="49DB1DED"/>
    <w:rsid w:val="4A937249"/>
    <w:rsid w:val="4C136553"/>
    <w:rsid w:val="4C4C6835"/>
    <w:rsid w:val="4D0608BE"/>
    <w:rsid w:val="4D511731"/>
    <w:rsid w:val="4EE109E8"/>
    <w:rsid w:val="4F096FC6"/>
    <w:rsid w:val="4FCA333C"/>
    <w:rsid w:val="52036C34"/>
    <w:rsid w:val="52673763"/>
    <w:rsid w:val="52B77179"/>
    <w:rsid w:val="52D15CBE"/>
    <w:rsid w:val="535024BD"/>
    <w:rsid w:val="539828D5"/>
    <w:rsid w:val="53C1673E"/>
    <w:rsid w:val="53C17DD6"/>
    <w:rsid w:val="53CC437F"/>
    <w:rsid w:val="549239DD"/>
    <w:rsid w:val="55067F3A"/>
    <w:rsid w:val="55F92310"/>
    <w:rsid w:val="565B7260"/>
    <w:rsid w:val="57FD5624"/>
    <w:rsid w:val="59A26483"/>
    <w:rsid w:val="59ED20B7"/>
    <w:rsid w:val="5AEF3D26"/>
    <w:rsid w:val="5BBC259C"/>
    <w:rsid w:val="5C35331D"/>
    <w:rsid w:val="5CC759E3"/>
    <w:rsid w:val="5D733EE1"/>
    <w:rsid w:val="5DEE0625"/>
    <w:rsid w:val="5E170DCC"/>
    <w:rsid w:val="5EF26E5F"/>
    <w:rsid w:val="601F31A0"/>
    <w:rsid w:val="60310622"/>
    <w:rsid w:val="60787F3E"/>
    <w:rsid w:val="6085265B"/>
    <w:rsid w:val="60947C52"/>
    <w:rsid w:val="609B0F85"/>
    <w:rsid w:val="61944205"/>
    <w:rsid w:val="63116428"/>
    <w:rsid w:val="638C2951"/>
    <w:rsid w:val="65D90F96"/>
    <w:rsid w:val="66142D1D"/>
    <w:rsid w:val="66D5473C"/>
    <w:rsid w:val="68822ED0"/>
    <w:rsid w:val="68F11BAD"/>
    <w:rsid w:val="698D56EE"/>
    <w:rsid w:val="69DA73AB"/>
    <w:rsid w:val="6A5F5990"/>
    <w:rsid w:val="6AC430B0"/>
    <w:rsid w:val="6B98194B"/>
    <w:rsid w:val="6BAD0DC0"/>
    <w:rsid w:val="6BD32E1E"/>
    <w:rsid w:val="6BDB2E2B"/>
    <w:rsid w:val="6BE26BB3"/>
    <w:rsid w:val="6C432724"/>
    <w:rsid w:val="6C4C04BA"/>
    <w:rsid w:val="6CAA2B6F"/>
    <w:rsid w:val="6D535020"/>
    <w:rsid w:val="6D5D2DF3"/>
    <w:rsid w:val="6E43025E"/>
    <w:rsid w:val="6E4B2BE4"/>
    <w:rsid w:val="6EC83A6E"/>
    <w:rsid w:val="6F571131"/>
    <w:rsid w:val="6F6F3574"/>
    <w:rsid w:val="6F83245B"/>
    <w:rsid w:val="6FEC0000"/>
    <w:rsid w:val="71084226"/>
    <w:rsid w:val="7176658C"/>
    <w:rsid w:val="73AD37BA"/>
    <w:rsid w:val="73D62027"/>
    <w:rsid w:val="73FB3659"/>
    <w:rsid w:val="74980D2C"/>
    <w:rsid w:val="75207542"/>
    <w:rsid w:val="762D5EB2"/>
    <w:rsid w:val="767A5B1C"/>
    <w:rsid w:val="767E397C"/>
    <w:rsid w:val="76917037"/>
    <w:rsid w:val="76D75128"/>
    <w:rsid w:val="77A062F2"/>
    <w:rsid w:val="77FD0754"/>
    <w:rsid w:val="782E7FA5"/>
    <w:rsid w:val="7942083D"/>
    <w:rsid w:val="79BA0101"/>
    <w:rsid w:val="7A4415C9"/>
    <w:rsid w:val="7A4C2529"/>
    <w:rsid w:val="7AEE0693"/>
    <w:rsid w:val="7AFF40C2"/>
    <w:rsid w:val="7B360BD4"/>
    <w:rsid w:val="7B3D5BDD"/>
    <w:rsid w:val="7B3F192C"/>
    <w:rsid w:val="7BB75966"/>
    <w:rsid w:val="7D024B79"/>
    <w:rsid w:val="7FE6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Normal_1"/>
    <w:qFormat/>
    <w:uiPriority w:val="0"/>
    <w:pPr>
      <w:spacing w:before="120" w:after="240"/>
      <w:jc w:val="both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9p1"/>
    <w:qFormat/>
    <w:uiPriority w:val="99"/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5.png"/><Relationship Id="rId8" Type="http://schemas.openxmlformats.org/officeDocument/2006/relationships/image" Target="media/image24.png"/><Relationship Id="rId7" Type="http://schemas.openxmlformats.org/officeDocument/2006/relationships/image" Target="media/image23.png"/><Relationship Id="rId6" Type="http://schemas.openxmlformats.org/officeDocument/2006/relationships/image" Target="media/image2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32.jpeg"/><Relationship Id="rId15" Type="http://schemas.openxmlformats.org/officeDocument/2006/relationships/image" Target="media/image31.png"/><Relationship Id="rId14" Type="http://schemas.openxmlformats.org/officeDocument/2006/relationships/image" Target="media/image30.png"/><Relationship Id="rId13" Type="http://schemas.openxmlformats.org/officeDocument/2006/relationships/image" Target="media/image29.png"/><Relationship Id="rId12" Type="http://schemas.openxmlformats.org/officeDocument/2006/relationships/image" Target="media/image28.png"/><Relationship Id="rId11" Type="http://schemas.openxmlformats.org/officeDocument/2006/relationships/image" Target="media/image27.png"/><Relationship Id="rId10" Type="http://schemas.openxmlformats.org/officeDocument/2006/relationships/image" Target="media/image2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1" Type="http://schemas.openxmlformats.org/officeDocument/2006/relationships/image" Target="media/image21.png"/><Relationship Id="rId20" Type="http://schemas.openxmlformats.org/officeDocument/2006/relationships/image" Target="media/image20.png"/><Relationship Id="rId2" Type="http://schemas.openxmlformats.org/officeDocument/2006/relationships/image" Target="media/image2.png"/><Relationship Id="rId19" Type="http://schemas.openxmlformats.org/officeDocument/2006/relationships/image" Target="media/image19.png"/><Relationship Id="rId18" Type="http://schemas.openxmlformats.org/officeDocument/2006/relationships/image" Target="media/image18.png"/><Relationship Id="rId17" Type="http://schemas.openxmlformats.org/officeDocument/2006/relationships/image" Target="media/image17.png"/><Relationship Id="rId16" Type="http://schemas.openxmlformats.org/officeDocument/2006/relationships/image" Target="media/image16.png"/><Relationship Id="rId15" Type="http://schemas.openxmlformats.org/officeDocument/2006/relationships/image" Target="media/image15.png"/><Relationship Id="rId14" Type="http://schemas.openxmlformats.org/officeDocument/2006/relationships/image" Target="media/image14.png"/><Relationship Id="rId13" Type="http://schemas.openxmlformats.org/officeDocument/2006/relationships/image" Target="media/image13.png"/><Relationship Id="rId12" Type="http://schemas.openxmlformats.org/officeDocument/2006/relationships/image" Target="media/image12.png"/><Relationship Id="rId11" Type="http://schemas.openxmlformats.org/officeDocument/2006/relationships/image" Target="media/image11.png"/><Relationship Id="rId10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cbook\AppData\Roaming\kingsoft\office6\templates\download\abcb8287-f61e-0a53-e492-43f6c3c75df4\&#12304;&#20449;&#32440;&#12305;&#21830;&#21153;&#39118;&#21508;&#34892;&#19994;&#36890;&#29992;&#26102;&#23578;&#31185;&#25216;&#27169;&#26495;.docx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100"/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121"/>
    <customShpInfo spid="_x0000_s4122"/>
    <customShpInfo spid="_x0000_s4123"/>
    <customShpInfo spid="_x0000_s4124"/>
    <customShpInfo spid="_x0000_s4097"/>
    <customShpInfo spid="_x0000_s41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【信纸】商务风各行业通用时尚科技模板.docx</Template>
  <Pages>10</Pages>
  <Words>3396</Words>
  <Characters>3485</Characters>
  <Lines>15</Lines>
  <Paragraphs>4</Paragraphs>
  <TotalTime>12</TotalTime>
  <ScaleCrop>false</ScaleCrop>
  <LinksUpToDate>false</LinksUpToDate>
  <CharactersWithSpaces>3544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2018-06-08T08:04:00Z</dcterms:created>
  <dc:creator>蛊毒*</dc:creator>
  <cp:lastModifiedBy>史斌（京）</cp:lastModifiedBy>
  <dcterms:modified xsi:type="dcterms:W3CDTF">2022-06-08T09:59:42Z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C20A8EACAB294569A4E63861B53DFEB3</vt:lpwstr>
  </property>
</Properties>
</file>