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微软雅黑"/>
          <w:b/>
          <w:color w:val="0000FF"/>
          <w:sz w:val="36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</w:rPr>
        <w:t>《战略绩效实战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eastAsia="zh-CN"/>
        </w:rPr>
        <w:t>实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</w:rPr>
        <w:t>训营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eastAsia="zh-CN"/>
        </w:rPr>
        <w:t>》</w:t>
      </w:r>
      <w:r>
        <w:rPr>
          <w:rFonts w:hint="eastAsia" w:ascii="微软雅黑" w:hAnsi="微软雅黑" w:eastAsia="微软雅黑" w:cs="微软雅黑"/>
          <w:b/>
          <w:color w:val="0000FF"/>
          <w:sz w:val="36"/>
          <w:szCs w:val="32"/>
          <w:lang w:val="en-US" w:eastAsia="zh-CN"/>
        </w:rPr>
        <w:t>课程大纲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主讲人：史斌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【课程前言】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  <w:t>战略不管理——迷茫！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eastAsia="zh-CN"/>
        </w:rPr>
        <w:t>绩效不管理——瞎忙！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企业寻求生存的唯一利基在于快速提升组织效能与执行力，以推动组织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"http://www.71peixun.com/ad/kpibsc.htm"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绩效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成长。因此，绩效管理体系的建构成了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任何一家企业的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重中之重的工作，然而企业在绩效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与薪酬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管理过程中，企业可能面临一系列的管理问题，主要表现在以下方面：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各部门绩效数据都很好，公司经营目标却难以实现；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建的时候轰轰烈烈、考的时候拖拖拉拉，用的时候搞平均主义；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各部门考核标准与方式参差不齐，缺乏系统性；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部门员工考核表没有统一制定，难以统一管理；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部门绩效考核结果过于集中，无法区分员工业绩的好坏；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考核=扣工资，上上下下都抵触；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无法通过绩效结果体现薪酬系数上的差异，员工激励性下降；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何吸引和留住企业核心人才，建立员工晋升与轮调通道；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公司的人事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"http://www.71peixun.com/zhuanti/chengben.htm"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成本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不断上升，而员工的工作积极性却在下降；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员工的薪酬设定同岗不同薪，员工离职率显著上升；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如何通过薪酬激励机制的设计达到开发员工工作潜能的目的？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420" w:firstLineChars="200"/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……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 上述这些问题的存在，导致绩效与薪资管理无法发挥出其导向功能、管理功能及激励功能。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【课程收益】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本课程将结合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史斌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老师多年来为企业成功推行绩效与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薪酬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管理咨询的实战经验，透过“绩效管理一体化理念的灌输、考核指标设计与分解、构建符合公司长远发展薪酬激励机制”等极具实战性质的课程内容设计，来协助企业提升组织绩效，吸引与留住企业核心人才，为企业永续经营发展提供支撑和保证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从而包括而不限于以下收益：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 从战略的高度透视企业发展与绩效和薪酬管理的内在关系；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 掌握建立自上而下的绩效考核体系，奠定持续改进的基础，促进增长；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 系统性的学习各层级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"http://www.71peixun.com/ad/kpibsc.htm"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KPI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绩效考核指标提取与分解的各类方法；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 掌握运用胜任力素质模型等定性方法考核的技巧，并使之与KPI定量考核相得益彰；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 掌握如何提升绩效过程辅导、绩效反馈与面谈和管理技法；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6. 掌握如何合理运用绩效结果，以激励员工，最大化发挥工作潜力。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7. 科学进行岗位价值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评估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和薪资级别设计，掌握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绩效管理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的规范方法；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8. 掌握如何提高员工满意度，更大发挥员工的价值，降低员工流失率；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9. 区别于传统的理论课程，融入咨询工具与方法，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聚焦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精髓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学以致用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.理解企业战略绩效盈利模式的管理思想执行理念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以及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运用绩效文化普及的措施与方法；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【课程特色】</w:t>
      </w:r>
    </w:p>
    <w:p>
      <w:pPr>
        <w:pStyle w:val="12"/>
        <w:spacing w:line="460" w:lineRule="exact"/>
        <w:ind w:left="239" w:leftChars="114" w:firstLine="240" w:firstLineChars="1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☆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咨询式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实</w:t>
      </w:r>
      <w:r>
        <w:rPr>
          <w:rFonts w:hint="eastAsia" w:ascii="微软雅黑" w:hAnsi="微软雅黑" w:eastAsia="微软雅黑" w:cs="微软雅黑"/>
          <w:sz w:val="24"/>
          <w:szCs w:val="24"/>
        </w:rPr>
        <w:t>训营——运用特训形式，融入咨询手段，培训价格享受咨询价值！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案例互动教学——分析经典案例，解析实操企业绩效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模式为学员所用！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正反对比解析——让学员充分理解战略绩效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模式成功经验和汲取教训！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专家贴身辅导——专家教练全程贴身辅导帮助学员现场掌握方法工具运用！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学员现场演练——专家教练现场指导学员亲自设计优化战略绩效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模式！</w:t>
      </w:r>
    </w:p>
    <w:p>
      <w:pPr>
        <w:pStyle w:val="12"/>
        <w:spacing w:line="460" w:lineRule="exact"/>
        <w:ind w:left="0" w:leftChars="0"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专家现场点评——全面点评战略绩效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模式方案，提出改善可行性建议！</w:t>
      </w:r>
    </w:p>
    <w:p>
      <w:pPr>
        <w:pStyle w:val="12"/>
        <w:spacing w:line="460" w:lineRule="exact"/>
        <w:ind w:left="0" w:leftChars="0" w:firstLine="480"/>
        <w:jc w:val="left"/>
        <w:rPr>
          <w:rStyle w:val="9"/>
          <w:rFonts w:ascii="微软雅黑" w:hAnsi="微软雅黑" w:eastAsia="微软雅黑" w:cs="微软雅黑"/>
          <w:b w:val="0"/>
          <w:color w:val="000000" w:themeColor="text1"/>
          <w:szCs w:val="21"/>
          <w:shd w:val="clear" w:color="auto" w:fill="FFFFFF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☆ </w:t>
      </w:r>
      <w:r>
        <w:rPr>
          <w:rFonts w:hint="eastAsia" w:ascii="微软雅黑" w:hAnsi="微软雅黑" w:eastAsia="微软雅黑" w:cs="微软雅黑"/>
          <w:sz w:val="24"/>
          <w:szCs w:val="24"/>
        </w:rPr>
        <w:t>现场方案生成——专家老师现场辅导生成企业战略绩效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模式试行方案！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【史斌老师简介 】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rPr>
          <w:rFonts w:hint="default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u w:val="none"/>
          <w:lang w:val="en-US" w:eastAsia="zh-CN"/>
        </w:rPr>
        <w:t>参考史斌老师简介。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【教练方法】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 运用案例引入深化课程，更为实效地帮助参与者体验课程核心要义；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 大量的情境分析及小组互动，更为直观地帮助参与者领会课程思想；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 融入咨询工具与方法，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聚焦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课程精髓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，情景式模拟演练，点评实战实用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 咨询和顾问企业的实例，结合了私民企、国企、外企等深度案例来阐述；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 全面的课程架构，传道授业解惑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，春风化雨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，全面训练，提升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团队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能力。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【课程形式】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begin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instrText xml:space="preserve"> HYPERLINK "http://www.71peixun.com/zhuanti/xianchang.htm" \t "http://www.71peixun.com/Html/wapx/_blank" </w:instrTex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separate"/>
      </w:r>
      <w:r>
        <w:rPr>
          <w:rStyle w:val="10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t>现场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讲授、互动讨论、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模拟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演练、小组交流、案例分析等多元化教学方式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【课程时长】</w:t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标准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版：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3天2晚</w:t>
      </w:r>
    </w:p>
    <w:p>
      <w:p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欢迎走进《战略绩效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模式》实战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实</w:t>
      </w:r>
      <w:r>
        <w:rPr>
          <w:rFonts w:hint="eastAsia" w:ascii="微软雅黑" w:hAnsi="微软雅黑" w:eastAsia="微软雅黑" w:cs="微软雅黑"/>
          <w:sz w:val="24"/>
          <w:szCs w:val="24"/>
        </w:rPr>
        <w:t>训营！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您将学习到最实用的战略绩效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模式知识！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了解最真实的实操咨询案例解析！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掌握战略绩效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模式“一学就会、一用就灵”的整套工具！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获得最好用最有用的战略绩效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</w:t>
      </w:r>
      <w:r>
        <w:rPr>
          <w:rFonts w:hint="eastAsia" w:ascii="微软雅黑" w:hAnsi="微软雅黑" w:eastAsia="微软雅黑" w:cs="微软雅黑"/>
          <w:sz w:val="24"/>
          <w:szCs w:val="24"/>
        </w:rPr>
        <w:t>模式实操落地执行方案！</w:t>
      </w:r>
    </w:p>
    <w:p>
      <w:pPr>
        <w:pStyle w:val="11"/>
        <w:spacing w:before="0" w:after="0" w:line="360" w:lineRule="auto"/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【课程设置】</w:t>
      </w:r>
    </w:p>
    <w:tbl>
      <w:tblPr>
        <w:tblStyle w:val="6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1"/>
        <w:gridCol w:w="5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战略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  <w:lang w:eastAsia="zh-CN"/>
              </w:rPr>
              <w:t>规划与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绩效管理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1.战略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规划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目标达成与向管理要效益</w:t>
            </w:r>
          </w:p>
          <w:p>
            <w:pPr>
              <w:widowControl/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2.企业绩效管理中常见问题解析</w:t>
            </w:r>
          </w:p>
          <w:p>
            <w:pPr>
              <w:widowControl/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3.战略性绩效管理模式图解</w:t>
            </w:r>
          </w:p>
          <w:p>
            <w:pPr>
              <w:widowControl/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4.绩效管理到底是哪个部门的事？</w:t>
            </w:r>
          </w:p>
        </w:tc>
        <w:tc>
          <w:tcPr>
            <w:tcW w:w="5150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5.彼得･德鲁克先生的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经典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问题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6.企业绩效盈利经营管理的“两大关键”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【案例】某集团公司绩效管理经验之谈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【案例】某集团公司如何成功的导入管理模式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hint="default" w:ascii="微软雅黑" w:hAnsi="微软雅黑" w:eastAsia="微软雅黑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  <w:lang w:val="en-US" w:eastAsia="zh-CN"/>
              </w:rPr>
              <w:t>人力资源管理数字化与绩效管理的关系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4881" w:type="dxa"/>
            <w:vAlign w:val="center"/>
          </w:tcPr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人力资源管理数字化的背景与挑战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人力资源管理数字化的目标与绩效管理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人力资源管理数字化策略与行动计划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人力资源管理数字化如何促进绩效目标达成</w:t>
            </w:r>
          </w:p>
        </w:tc>
        <w:tc>
          <w:tcPr>
            <w:tcW w:w="5150" w:type="dxa"/>
            <w:vAlign w:val="center"/>
          </w:tcPr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人力资源管理数字化促进“人效”提升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【案例】某公司人力资源数字化之路</w:t>
            </w:r>
          </w:p>
          <w:p>
            <w:pPr>
              <w:numPr>
                <w:ilvl w:val="0"/>
                <w:numId w:val="1"/>
              </w:numPr>
              <w:spacing w:line="500" w:lineRule="exact"/>
              <w:ind w:left="425" w:leftChars="0" w:hanging="425" w:firstLineChars="0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【案例】某公司如何通过人力资源数字化促进绩效目标达成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正确认识绩效盈利模式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1.企业绩效管理的3大目的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2.绩效管理的4大误区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3.绩效管理的5大障碍</w:t>
            </w:r>
          </w:p>
          <w:p>
            <w:pPr>
              <w:spacing w:line="500" w:lineRule="exact"/>
              <w:jc w:val="left"/>
              <w:rPr>
                <w:color w:val="FF0000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4.绩效管理的6大功能</w:t>
            </w:r>
          </w:p>
        </w:tc>
        <w:tc>
          <w:tcPr>
            <w:tcW w:w="5150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5.彼得·德鲁克先生论经营管理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6.企业卓越绩效盈利模式具体运用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【案例】关于某集团公司销售部的故事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引发的思考</w:t>
            </w:r>
          </w:p>
          <w:p>
            <w:pPr>
              <w:spacing w:line="500" w:lineRule="exact"/>
              <w:jc w:val="left"/>
              <w:rPr>
                <w:rFonts w:hint="default" w:ascii="黑体" w:eastAsia="微软雅黑"/>
                <w:b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【案例】某集团公司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绩效管理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成功的终极秘密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993366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企业目标制定和策略分析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1.目标的两种表现形式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2.如何分析企业的业务重点领域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3.企业目标矩阵图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4.策略分析是目标达成的前提与保障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5.目标值设定的二个要求和一个支持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6.目标制定的原则与方法演练</w:t>
            </w:r>
          </w:p>
        </w:tc>
        <w:tc>
          <w:tcPr>
            <w:tcW w:w="5150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7.达成目标为导向的策略分析方法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8.企业目标达成策略分析与人才规划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9.正确理解目标策略与盈利之间的关系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微软雅黑"/>
                <w:spacing w:val="-6"/>
                <w:kern w:val="0"/>
                <w:szCs w:val="21"/>
                <w:lang w:val="ru-RU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6"/>
                <w:kern w:val="0"/>
                <w:szCs w:val="21"/>
                <w:lang w:val="ru-RU"/>
              </w:rPr>
              <w:t>案例】某企业目标矩阵图和目标达成策略分析图解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【案例】某企业目标达成策略分析与人才规划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993366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kern w:val="0"/>
                <w:sz w:val="30"/>
                <w:szCs w:val="30"/>
              </w:rPr>
              <w:t>目标达成的过程管理体系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1.闭环思维在绩效工作中的价值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2.目标实现的过程控制节点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3.日清管理日事日毕日清日高的具体运用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4.月计划到日清管理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5.高效会议系统学习与演练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6.周工作计划跟进表</w:t>
            </w:r>
          </w:p>
          <w:p>
            <w:pPr>
              <w:spacing w:line="500" w:lineRule="exact"/>
              <w:jc w:val="left"/>
              <w:rPr>
                <w:color w:val="FF0000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7.绩效管理的评估工具学习与演练</w:t>
            </w:r>
          </w:p>
        </w:tc>
        <w:tc>
          <w:tcPr>
            <w:tcW w:w="5150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8.季度经营分析会学习与演练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9.目标达成的过程控制的核心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10.引爆绩效核能的导火线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11.复盘是业绩持续增长的精髓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【案例】某企业目标达成的过程管理具体运用解析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kern w:val="0"/>
                <w:szCs w:val="21"/>
                <w:lang w:val="ru-RU"/>
              </w:rPr>
              <w:t>【案例】某企业会议管理系统是如何促进目标达成的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pacing w:line="540" w:lineRule="exact"/>
              <w:jc w:val="center"/>
              <w:rPr>
                <w:rFonts w:hint="eastAsia" w:ascii="微软雅黑" w:hAnsi="微软雅黑" w:eastAsia="微软雅黑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黑体"/>
                <w:b/>
                <w:color w:val="FFFFFF"/>
                <w:sz w:val="30"/>
                <w:szCs w:val="30"/>
              </w:rPr>
              <w:t>绩效面谈改进</w:t>
            </w:r>
            <w:r>
              <w:rPr>
                <w:rFonts w:hint="eastAsia" w:ascii="微软雅黑" w:hAnsi="微软雅黑" w:eastAsia="微软雅黑" w:cs="黑体"/>
                <w:b/>
                <w:color w:val="FFFFFF"/>
                <w:sz w:val="30"/>
                <w:szCs w:val="30"/>
                <w:lang w:eastAsia="zh-CN"/>
              </w:rPr>
              <w:t>与结果应用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1.概述绩效面谈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2.面谈前的准备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3.绩效面谈的操作方法学习与演练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4.绩效面谈中对不同类型员工面谈策略及改进计划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5.绩效结果运用与薪酬激励机制</w:t>
            </w:r>
          </w:p>
        </w:tc>
        <w:tc>
          <w:tcPr>
            <w:tcW w:w="5150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6.绩效管理面谈改进与运用实操问题答疑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7.绩效结果应用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8.绩效管理复盘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案例：某公司绩效面谈的探索之路</w:t>
            </w:r>
          </w:p>
          <w:p>
            <w:pPr>
              <w:spacing w:line="500" w:lineRule="exact"/>
              <w:jc w:val="left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案例：某企业绩效结果运用值得学习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031" w:type="dxa"/>
            <w:gridSpan w:val="2"/>
            <w:shd w:val="clear" w:color="auto" w:fill="5B9BD5" w:themeFill="accent1"/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微软雅黑" w:hAnsi="微软雅黑" w:eastAsia="微软雅黑"/>
                <w:b/>
                <w:color w:val="993366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28"/>
              </w:rPr>
              <w:t>战略绩效</w:t>
            </w: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28"/>
                <w:lang w:eastAsia="zh-CN"/>
              </w:rPr>
              <w:t>管理</w:t>
            </w:r>
            <w:r>
              <w:rPr>
                <w:rFonts w:hint="eastAsia" w:ascii="微软雅黑" w:hAnsi="微软雅黑" w:eastAsia="微软雅黑"/>
                <w:b/>
                <w:color w:val="FFFFFF"/>
                <w:sz w:val="28"/>
                <w:szCs w:val="28"/>
              </w:rPr>
              <w:t>模式在企业中落地实施步骤与方法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4881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1.成立战略绩效盈利模式项目组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2.开展《战略绩效盈利模式》转训学习  </w:t>
            </w:r>
          </w:p>
          <w:p>
            <w:pPr>
              <w:spacing w:line="500" w:lineRule="exact"/>
              <w:jc w:val="left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3.完成目标系统图</w:t>
            </w:r>
          </w:p>
        </w:tc>
        <w:tc>
          <w:tcPr>
            <w:tcW w:w="5150" w:type="dxa"/>
            <w:vAlign w:val="center"/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4.引入确定性过程管理体系</w:t>
            </w:r>
          </w:p>
          <w:p>
            <w:pPr>
              <w:spacing w:line="5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5.定期复盘《战略绩效盈利模式》推行项目</w:t>
            </w:r>
          </w:p>
          <w:p>
            <w:pPr>
              <w:spacing w:line="500" w:lineRule="exact"/>
              <w:jc w:val="left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案例：某公司战略绩效盈利模式落地实施之路</w:t>
            </w:r>
          </w:p>
        </w:tc>
      </w:tr>
    </w:tbl>
    <w:p>
      <w:pPr>
        <w:spacing w:line="460" w:lineRule="exact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11"/>
        <w:spacing w:before="0" w:after="0" w:line="360" w:lineRule="auto"/>
        <w:rPr>
          <w:rFonts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4"/>
          <w:szCs w:val="24"/>
          <w:lang w:val="en-US" w:eastAsia="zh-CN"/>
        </w:rPr>
        <w:t>【学习对象】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董事长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</w:rPr>
        <w:t>总裁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</w:rPr>
        <w:t>总经理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</w:rPr>
        <w:t>人力资源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干部</w:t>
      </w:r>
      <w:r>
        <w:rPr>
          <w:rFonts w:hint="eastAsia" w:ascii="微软雅黑" w:hAnsi="微软雅黑" w:eastAsia="微软雅黑" w:cs="微软雅黑"/>
          <w:sz w:val="24"/>
          <w:szCs w:val="24"/>
        </w:rPr>
        <w:t>+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中高层管理者</w:t>
      </w:r>
      <w:r>
        <w:rPr>
          <w:rFonts w:hint="eastAsia" w:ascii="微软雅黑" w:hAnsi="微软雅黑" w:eastAsia="微软雅黑" w:cs="微软雅黑"/>
          <w:sz w:val="24"/>
          <w:szCs w:val="24"/>
        </w:rPr>
        <w:t>（企业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3-5人</w:t>
      </w:r>
      <w:r>
        <w:rPr>
          <w:rFonts w:hint="eastAsia" w:ascii="微软雅黑" w:hAnsi="微软雅黑" w:eastAsia="微软雅黑" w:cs="微软雅黑"/>
          <w:sz w:val="24"/>
          <w:szCs w:val="24"/>
        </w:rPr>
        <w:t>学习效果更好）</w:t>
      </w:r>
    </w:p>
    <w:p>
      <w:pPr>
        <w:spacing w:line="460" w:lineRule="exact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注：参加学习需要带笔记本电脑，其中一人能够熟练操练笔记本电脑，现场制定方案初稿。</w:t>
      </w:r>
    </w:p>
    <w:p>
      <w:pPr>
        <w:spacing w:line="0" w:lineRule="atLeast"/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-SA"/>
        </w:rPr>
        <w:t>《战略绩效管理模式》实战实训营成果——拿到就用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1.《战略绩效管理模式》课程实操内容（图示为节选）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4187190</wp:posOffset>
            </wp:positionV>
            <wp:extent cx="4437380" cy="1709420"/>
            <wp:effectExtent l="0" t="0" r="1270" b="5080"/>
            <wp:wrapTopAndBottom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738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2185035</wp:posOffset>
            </wp:positionV>
            <wp:extent cx="4424680" cy="1833245"/>
            <wp:effectExtent l="0" t="0" r="13970" b="14605"/>
            <wp:wrapTopAndBottom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4680" cy="183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43815</wp:posOffset>
            </wp:positionV>
            <wp:extent cx="4485005" cy="1860550"/>
            <wp:effectExtent l="0" t="0" r="10795" b="6350"/>
            <wp:wrapTopAndBottom/>
            <wp:docPr id="1" name="图片 1" descr="1599660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966044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5005" cy="186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2"/>
        <w:numPr>
          <w:ilvl w:val="0"/>
          <w:numId w:val="2"/>
        </w:numPr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《战略绩效管理模式》调研诊断分析报告（图示为节选）</w:t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189865</wp:posOffset>
            </wp:positionV>
            <wp:extent cx="5654040" cy="2703830"/>
            <wp:effectExtent l="0" t="0" r="3810" b="1270"/>
            <wp:wrapTopAndBottom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54040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</w:p>
    <w:p>
      <w:pPr>
        <w:pStyle w:val="12"/>
        <w:numPr>
          <w:ilvl w:val="0"/>
          <w:numId w:val="2"/>
        </w:numPr>
        <w:spacing w:line="460" w:lineRule="exact"/>
        <w:ind w:left="0" w:leftChars="0" w:firstLine="0" w:firstLine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334010</wp:posOffset>
            </wp:positionV>
            <wp:extent cx="5880735" cy="2783840"/>
            <wp:effectExtent l="0" t="0" r="5715" b="16510"/>
            <wp:wrapTopAndBottom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80735" cy="278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《战略绩效管理模式》实操咨询案例（图示为节选）</w:t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</w:p>
    <w:p>
      <w:pPr>
        <w:pStyle w:val="12"/>
        <w:numPr>
          <w:ilvl w:val="0"/>
          <w:numId w:val="2"/>
        </w:numPr>
        <w:spacing w:line="460" w:lineRule="exact"/>
        <w:ind w:left="0" w:leftChars="0" w:firstLine="0" w:firstLine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503555</wp:posOffset>
            </wp:positionV>
            <wp:extent cx="5749290" cy="1786255"/>
            <wp:effectExtent l="0" t="0" r="3810" b="4445"/>
            <wp:wrapTopAndBottom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《战略绩效管理模式》工具书（图示为节选）</w:t>
      </w:r>
    </w:p>
    <w:p>
      <w:pPr>
        <w:pStyle w:val="12"/>
        <w:numPr>
          <w:ilvl w:val="0"/>
          <w:numId w:val="0"/>
        </w:numPr>
        <w:spacing w:line="460" w:lineRule="exact"/>
        <w:ind w:left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96520</wp:posOffset>
            </wp:positionV>
            <wp:extent cx="5877560" cy="3600450"/>
            <wp:effectExtent l="0" t="0" r="8890" b="0"/>
            <wp:wrapTopAndBottom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7756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2"/>
        <w:numPr>
          <w:ilvl w:val="0"/>
          <w:numId w:val="2"/>
        </w:numPr>
        <w:spacing w:line="460" w:lineRule="exact"/>
        <w:ind w:left="0" w:leftChars="0" w:firstLine="0" w:firstLineChars="0"/>
        <w:jc w:val="left"/>
        <w:rPr>
          <w:rStyle w:val="9"/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-SA"/>
        </w:rPr>
        <w:t>《战略绩效管理模式》模拟方案与点评优化</w:t>
      </w:r>
    </w:p>
    <w:p>
      <w:pPr>
        <w:pStyle w:val="12"/>
        <w:spacing w:line="460" w:lineRule="exact"/>
        <w:ind w:left="0" w:leftChars="0" w:firstLine="0" w:firstLineChars="0"/>
        <w:jc w:val="left"/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三天两晚的学习现场，可以生成《战略绩效管理模式》模拟方案，回到企业高管团队学习推广，需要时可邀请老师入企对优化的文字进一步点评修正，通过高管团队不懈努力，可在企业实施执行！</w:t>
      </w: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</w:pPr>
      <w:r>
        <w:rPr>
          <w:rFonts w:hint="eastAsia"/>
          <w:lang w:val="en-US" w:eastAsia="zh-CN"/>
        </w:rPr>
        <w:t xml:space="preserve">  </w:t>
      </w:r>
    </w:p>
    <w:p>
      <w:pPr>
        <w:spacing w:line="0" w:lineRule="atLeast"/>
        <w:rPr>
          <w:rFonts w:hint="eastAsia" w:eastAsiaTheme="minorEastAsia"/>
          <w:lang w:val="en-US" w:eastAsia="zh-CN"/>
        </w:rPr>
      </w:pPr>
    </w:p>
    <w:p>
      <w:pPr>
        <w:spacing w:line="0" w:lineRule="atLeast"/>
        <w:rPr>
          <w:rFonts w:hint="eastAsia" w:eastAsiaTheme="minorEastAsia"/>
          <w:lang w:val="en-US" w:eastAsia="zh-CN"/>
        </w:rPr>
      </w:pPr>
    </w:p>
    <w:p>
      <w:pPr>
        <w:spacing w:line="0" w:lineRule="atLeast"/>
        <w:rPr>
          <w:rFonts w:hint="eastAsia" w:eastAsiaTheme="minorEastAsia"/>
          <w:lang w:val="en-US"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————————————————————以下无正文——————————————————</w:t>
      </w: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spacing w:line="0" w:lineRule="atLeast"/>
        <w:jc w:val="center"/>
        <w:rPr>
          <w:rFonts w:hint="eastAsia"/>
          <w:b/>
          <w:bCs/>
          <w:lang w:eastAsia="zh-CN"/>
        </w:rPr>
      </w:pPr>
    </w:p>
    <w:p>
      <w:pPr>
        <w:pStyle w:val="12"/>
        <w:spacing w:line="460" w:lineRule="exact"/>
        <w:ind w:left="0" w:leftChars="0" w:firstLine="0" w:firstLineChars="0"/>
        <w:jc w:val="center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-SA"/>
        </w:rPr>
        <w:t>《战略绩效管理模式》加强版</w:t>
      </w:r>
      <w:bookmarkStart w:id="0" w:name="_GoBack"/>
      <w:bookmarkEnd w:id="0"/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-SA"/>
        </w:rPr>
        <w:t>七大成果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1. 《战略绩效管理模式调研诊断分析报告》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调研诊断分析报告更精准的帮助学员企业分析现状，研判企业目前最关键和问题，并探索解决问题的方法与路径。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2. 《战略绩效管理模式》课程实操电子版内容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授课教学用的课件PPT与相关资料的电子版，全部发给参加学习的学员，使其更好的掌握绩效管理的精髓。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3. 《战略绩效管理模式》实操咨询案例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通过史斌老师咨询的案例分析，使同学们更容易理解课程理论体系，掌握工具方法，运用在自己的企业中与工作中。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4. 《战略绩效管理模式工具书》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本课程提供史斌老师开发的具有版权权利的《绩效管理工具书》，参加学员企业内部使用指定工具书，真的可以拿来就用，一学就会，效果最佳！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5. 《战略绩效管理模式方案》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现场参加的学员，通过三天两晚的现场学习，可以生成《战略绩效管理模式方案》，回到企业高管团队学习推广。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6. 复训点评升级优化的《战略绩效管理模式方案》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参加复训时，老师会进行点评修正，对《战略绩效管理模式方案》升级优化，不断完善，通过高管团队不懈努力，可在企业实施执行！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/>
          <w:bCs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7. 荣获结业证书</w:t>
      </w:r>
    </w:p>
    <w:p>
      <w:pPr>
        <w:spacing w:line="0" w:lineRule="atLeast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-SA"/>
        </w:rPr>
        <w:t>参加的学员，通过综合测评，可以荣获结业证书，结业证书可用于升职加薪，也可用于社会活动与商务活动。同时见证人生学习的心路历程，既为自己的青春留下美好回忆，也为儿女树立榜样，榜样的力量是无穷的！</w:t>
      </w:r>
    </w:p>
    <w:p>
      <w:pPr>
        <w:spacing w:line="0" w:lineRule="atLeast"/>
        <w:rPr>
          <w:rFonts w:hint="eastAsia"/>
          <w:lang w:eastAsia="zh-CN"/>
        </w:rPr>
      </w:pPr>
    </w:p>
    <w:p>
      <w:pPr>
        <w:spacing w:line="0" w:lineRule="atLeast"/>
        <w:jc w:val="both"/>
        <w:rPr>
          <w:rFonts w:hint="eastAsia"/>
          <w:b/>
          <w:bCs/>
          <w:lang w:eastAsia="zh-CN"/>
        </w:rPr>
      </w:pPr>
    </w:p>
    <w:sectPr>
      <w:headerReference r:id="rId3" w:type="default"/>
      <w:footerReference r:id="rId4" w:type="default"/>
      <w:pgSz w:w="11906" w:h="16838"/>
      <w:pgMar w:top="1100" w:right="1349" w:bottom="1043" w:left="129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25" o:spid="_x0000_s41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group id="_x0000_s4097" o:spid="_x0000_s4097" o:spt="203" style="position:absolute;left:0pt;margin-left:-9pt;margin-top:-6pt;height:858.9pt;width:612.3pt;mso-position-horizontal-relative:page;mso-position-vertical-relative:page;z-index:-251657216;mso-width-relative:page;mso-height-relative:page;" coordsize="122,171782" o:gfxdata="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">
          <o:lock v:ext="edit"/>
          <v:shape id="图片 2" o:spid="_x0000_s4098" o:spt="75" type="#_x0000_t75" style="position:absolute;left:0;top:0;height:171;width:122;" filled="f" o:preferrelative="t" stroked="f" coordsize="21600,21600" o:gfxdata="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wWdzm2AAAA2gAAAA8A&#10;AAAAAAAAAQAgAAAAIgAAAGRycy9kb3ducmV2LnhtbFBLAQIUABQAAAAIAIdO4kAzLwWeOwAAADkA&#10;AAAQAAAAAAAAAAEAIAAAAAUBAABkcnMvc2hhcGV4bWwueG1sUEsFBgAAAAAGAAYAWwEAAK8DAAAA&#10;AA==&#10;">
            <v:path/>
            <v:fill on="f" focussize="0,0"/>
            <v:stroke on="f" joinstyle="miter"/>
            <v:imagedata r:id="rId1" o:title=""/>
            <o:lock v:ext="edit" aspectratio="t"/>
          </v:shape>
          <v:shape id="_x0000_s4099" o:spid="_x0000_s4099" o:spt="100" style="position:absolute;left:0;top:126;height:39;width:122;" stroked="f" coordsize="12246,3956" o:gfxdata="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MfwsrsAAADa&#10;AAAADwAAAAAAAAABACAAAAAiAAAAZHJzL2Rvd25yZXYueG1sUEsBAhQAFAAAAAgAh07iQDMvBZ47&#10;AAAAOQAAABAAAAAAAAAAAQAgAAAACgEAAGRycy9zaGFwZXhtbC54bWxQSwUGAAAAAAYABgBbAQAA&#10;tAMAAAAA&#10;" path="m7930,999l3340,2541,0,1522,0,1779,3784,3956,5768,2541,7930,999m12246,0l11373,1126,9303,1881,12201,1953,12246,1614,12246,0e">
            <v:path o:connecttype="segments"/>
            <v:fill focussize="0,0"/>
            <v:stroke on="f" joinstyle="round"/>
            <v:imagedata o:title=""/>
            <o:lock v:ext="edit"/>
          </v:shape>
          <v:shape id="图片 4" o:spid="_x0000_s4100" o:spt="75" type="#_x0000_t75" style="position:absolute;left:119;top:156;height:15;width:3;" filled="f" o:preferrelative="t" stroked="f" coordsize="21600,21600" o:gfxdata="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FJLL4A&#10;AADaAAAADwAAAAAAAAABACAAAAAiAAAAZHJzL2Rvd25yZXYueG1sUEsBAhQAFAAAAAgAh07iQDMv&#10;BZ47AAAAOQAAABAAAAAAAAAAAQAgAAAADQEAAGRycy9zaGFwZXhtbC54bWxQSwUGAAAAAAYABgBb&#10;AQAAtwMAAAAA&#10;">
            <v:path/>
            <v:fill on="f" focussize="0,0"/>
            <v:stroke on="f" joinstyle="miter"/>
            <v:imagedata r:id="rId2" o:title=""/>
            <o:lock v:ext="edit" aspectratio="t"/>
          </v:shape>
          <v:shape id="图片 5" o:spid="_x0000_s4101" o:spt="75" type="#_x0000_t75" style="position:absolute;left:121;top:156;height:1;width:1;" filled="f" o:preferrelative="t" stroked="f" coordsize="21600,21600" o:gfxdata="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9MGrq8AAAA&#10;2g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3" o:title=""/>
            <o:lock v:ext="edit" aspectratio="t"/>
          </v:shape>
          <v:shape id="图片 6" o:spid="_x0000_s4102" o:spt="75" type="#_x0000_t75" style="position:absolute;left:93;top:139;height:17;width:28;" filled="f" o:preferrelative="t" stroked="f" coordsize="21600,21600" o:gfxdata="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OB/a8AAAA&#10;2g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4" o:title=""/>
            <o:lock v:ext="edit" aspectratio="t"/>
          </v:shape>
          <v:shape id="_x0000_s4103" o:spid="_x0000_s4103" o:spt="100" style="position:absolute;left:119;top:139;height:17;width:3;" fillcolor="#DDDEDF" filled="t" stroked="f" coordsize="319,1709" o:gfxdata="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T86D7gAAADaAAAA&#10;DwAAAAAAAAABACAAAAAiAAAAZHJzL2Rvd25yZXYueG1sUEsBAhQAFAAAAAgAh07iQDMvBZ47AAAA&#10;OQAAABAAAAAAAAAAAQAgAAAABwEAAGRycy9zaGFwZXhtbC54bWxQSwUGAAAAAAYABgBbAQAAsQMA&#10;AAAA&#10;" path="m0,0l232,1709,319,1682,319,190,0,0xe">
            <v:path o:connecttype="segments"/>
            <v:fill on="t" focussize="0,0"/>
            <v:stroke on="f" joinstyle="round"/>
            <v:imagedata o:title=""/>
            <o:lock v:ext="edit"/>
          </v:shape>
          <v:shape id="_x0000_s4104" o:spid="_x0000_s4104" o:spt="100" style="position:absolute;left:119;top:130;height:11;width:3;" fillcolor="#EAEBEB" filled="t" stroked="f" coordsize="319,1120" o:gfxdata="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zkPwvQAA&#10;ANoAAAAPAAAAAAAAAAEAIAAAACIAAABkcnMvZG93bnJldi54bWxQSwECFAAUAAAACACHTuJAMy8F&#10;njsAAAA5AAAAEAAAAAAAAAABACAAAAAMAQAAZHJzL3NoYXBleG1sLnhtbFBLBQYAAAAABgAGAFsB&#10;AAC2AwAAAAA=&#10;" path="m319,0l0,930,319,1120,319,0xe">
            <v:path o:connecttype="segments"/>
            <v:fill on="t" focussize="0,0"/>
            <v:stroke on="f" joinstyle="round"/>
            <v:imagedata o:title=""/>
            <o:lock v:ext="edit"/>
          </v:shape>
          <v:shape id="图片 9" o:spid="_x0000_s4105" o:spt="75" type="#_x0000_t75" style="position:absolute;left:80;top:130;height:9;width:40;" filled="f" o:preferrelative="t" stroked="f" coordsize="21600,21600" o:gfxdata="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bx6vq2AAAA2gAAAA8A&#10;AAAAAAAAAQAgAAAAIgAAAGRycy9kb3ducmV2LnhtbFBLAQIUABQAAAAIAIdO4kAzLwWeOwAAADkA&#10;AAAQAAAAAAAAAAEAIAAAAAUBAABkcnMvc2hhcGV4bWwueG1sUEsFBgAAAAAGAAYAWwEAAK8DAAAA&#10;AA==&#10;">
            <v:path/>
            <v:fill on="f" focussize="0,0"/>
            <v:stroke on="f" joinstyle="miter"/>
            <v:imagedata r:id="rId5" o:title=""/>
            <o:lock v:ext="edit" aspectratio="t"/>
          </v:shape>
          <v:shape id="图片 10" o:spid="_x0000_s4106" o:spt="75" type="#_x0000_t75" style="position:absolute;left:79;top:136;height:35;width:14;" filled="f" o:preferrelative="t" stroked="f" coordsize="21600,21600" o:gfxdata="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L/4y8AAAA&#10;2g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6" o:title=""/>
            <o:lock v:ext="edit" aspectratio="t"/>
          </v:shape>
          <v:shape id="图片 11" o:spid="_x0000_s4107" o:spt="75" type="#_x0000_t75" style="position:absolute;left:82;top:145;height:26;width:39;" filled="f" o:preferrelative="t" stroked="f" coordsize="21600,21600" o:gfxdata="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uoatvQAA&#10;ANsAAAAPAAAAAAAAAAEAIAAAACIAAABkcnMvZG93bnJldi54bWxQSwECFAAUAAAACACHTuJAMy8F&#10;njsAAAA5AAAAEAAAAAAAAAABACAAAAAMAQAAZHJzL3NoYXBleG1sLnhtbFBLBQYAAAAABgAGAFsB&#10;AAC2AwAAAAA=&#10;">
            <v:path/>
            <v:fill on="f" focussize="0,0"/>
            <v:stroke on="f" joinstyle="miter"/>
            <v:imagedata r:id="rId7" o:title=""/>
            <o:lock v:ext="edit" aspectratio="t"/>
          </v:shape>
          <v:shape id="图片 12" o:spid="_x0000_s4108" o:spt="75" type="#_x0000_t75" style="position:absolute;left:89;top:156;height:15;width:32;" filled="f" o:preferrelative="t" stroked="f" coordsize="21600,21600" o:gfxdata="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TeCi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8" o:title=""/>
            <o:lock v:ext="edit" aspectratio="t"/>
          </v:shape>
          <v:shape id="_x0000_s4109" o:spid="_x0000_s4109" o:spt="100" style="position:absolute;left:32;top:163;height:8;width:5;" fillcolor="#AEB0B3" filled="t" stroked="f" coordsize="500,829" o:gfxdata="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5C+7ugAAANsA&#10;AAAPAAAAAAAAAAEAIAAAACIAAABkcnMvZG93bnJldi54bWxQSwECFAAUAAAACACHTuJAMy8FnjsA&#10;AAA5AAAAEAAAAAAAAAABACAAAAAJAQAAZHJzL3NoYXBleG1sLnhtbFBLBQYAAAAABgAGAFsBAACz&#10;AwAAAAA=&#10;" path="m371,0l0,829,500,829,371,0xe">
            <v:path o:connecttype="segments"/>
            <v:fill on="t" focussize="0,0"/>
            <v:stroke on="f" joinstyle="round"/>
            <v:imagedata o:title=""/>
            <o:lock v:ext="edit"/>
          </v:shape>
          <v:shape id="图片 14" o:spid="_x0000_s4110" o:spt="75" type="#_x0000_t75" style="position:absolute;left:30;top:105;height:41;width:55;" filled="f" o:preferrelative="t" stroked="f" coordsize="21600,21600" o:gfxdata="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9m2GBugAAANsA&#10;AAAPAAAAAAAAAAEAIAAAACIAAABkcnMvZG93bnJldi54bWxQSwECFAAUAAAACACHTuJAMy8FnjsA&#10;AAA5AAAAEAAAAAAAAAABACAAAAAJAQAAZHJzL3NoYXBleG1sLnhtbFBLBQYAAAAABgAGAFsBAACz&#10;AwAAAAA=&#10;">
            <v:path/>
            <v:fill on="f" focussize="0,0"/>
            <v:stroke on="f" joinstyle="miter"/>
            <v:imagedata r:id="rId9" o:title=""/>
            <o:lock v:ext="edit" aspectratio="t"/>
          </v:shape>
          <v:shape id="_x0000_s4111" o:spid="_x0000_s4111" o:spt="75" type="#_x0000_t75" style="position:absolute;left:36;top:163;height:8;width:19;" filled="f" o:preferrelative="t" stroked="f" coordsize="21600,21600" o:gfxdata="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bnaG7sAAADb&#10;AAAADwAAAAAAAAABACAAAAAiAAAAZHJzL2Rvd25yZXYueG1sUEsBAhQAFAAAAAgAh07iQDMvBZ47&#10;AAAAOQAAABAAAAAAAAAAAQAgAAAACgEAAGRycy9zaGFwZXhtbC54bWxQSwUGAAAAAAYABgBbAQAA&#10;tAMAAAAA&#10;">
            <v:path/>
            <v:fill on="f" focussize="0,0"/>
            <v:stroke on="f" joinstyle="miter"/>
            <v:imagedata r:id="rId10" o:title=""/>
            <o:lock v:ext="edit" aspectratio="t"/>
          </v:shape>
          <v:shape id="图片 16" o:spid="_x0000_s4112" o:spt="75" type="#_x0000_t75" style="position:absolute;left:36;top:163;height:8;width:30;" filled="f" o:preferrelative="t" stroked="f" coordsize="21600,21600" o:gfxdata="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kssnvQAA&#10;ANsAAAAPAAAAAAAAAAEAIAAAACIAAABkcnMvZG93bnJldi54bWxQSwECFAAUAAAACACHTuJAMy8F&#10;njsAAAA5AAAAEAAAAAAAAAABACAAAAAMAQAAZHJzL3NoYXBleG1sLnhtbFBLBQYAAAAABgAGAFsB&#10;AAC2AwAAAAA=&#10;">
            <v:path/>
            <v:fill on="f" focussize="0,0"/>
            <v:stroke on="f" joinstyle="miter"/>
            <v:imagedata r:id="rId11" o:title=""/>
            <o:lock v:ext="edit" aspectratio="t"/>
          </v:shape>
          <v:shape id="图片 17" o:spid="_x0000_s4113" o:spt="75" type="#_x0000_t75" style="position:absolute;left:36;top:136;height:35;width:44;" filled="f" o:preferrelative="t" stroked="f" coordsize="21600,21600" o:gfxdata="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hIC9rgAAADbAAAA&#10;DwAAAAAAAAABACAAAAAiAAAAZHJzL2Rvd25yZXYueG1sUEsBAhQAFAAAAAgAh07iQDMvBZ47AAAA&#10;OQAAABAAAAAAAAAAAQAgAAAABwEAAGRycy9zaGFwZXhtbC54bWxQSwUGAAAAAAYABgBbAQAAsQMA&#10;AAAA&#10;">
            <v:path/>
            <v:fill on="f" focussize="0,0"/>
            <v:stroke on="f" joinstyle="miter"/>
            <v:imagedata r:id="rId12" o:title=""/>
            <o:lock v:ext="edit" aspectratio="t"/>
          </v:shape>
          <v:shape id="图片 18" o:spid="_x0000_s4114" o:spt="75" type="#_x0000_t75" style="position:absolute;left:0;top:116;height:41;width:37;" filled="f" o:preferrelative="t" stroked="f" coordsize="21600,21600" o:gfxdata="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vZ9F+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13" o:title=""/>
            <o:lock v:ext="edit" aspectratio="t"/>
          </v:shape>
          <v:shape id="图片 19" o:spid="_x0000_s4115" o:spt="75" type="#_x0000_t75" style="position:absolute;left:0;top:143;height:27;width:36;" filled="f" o:preferrelative="t" stroked="f" coordsize="21600,21600" o:gfxdata="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h/glbsAAADb&#10;AAAADwAAAAAAAAABACAAAAAiAAAAZHJzL2Rvd25yZXYueG1sUEsBAhQAFAAAAAgAh07iQDMvBZ47&#10;AAAAOQAAABAAAAAAAAAAAQAgAAAACgEAAGRycy9zaGFwZXhtbC54bWxQSwUGAAAAAAYABgBbAQAA&#10;tAMAAAAA&#10;">
            <v:path/>
            <v:fill on="f" focussize="0,0"/>
            <v:stroke on="f" joinstyle="miter"/>
            <v:imagedata r:id="rId14" o:title=""/>
            <o:lock v:ext="edit" aspectratio="t"/>
          </v:shape>
          <v:shape id="_x0000_s4116" o:spid="_x0000_s4116" o:spt="100" style="position:absolute;left:20;top:163;height:8;width:16;" fillcolor="#C0C2C4" filled="t" stroked="f" coordsize="1590,829" o:gfxdata="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w6Z5LsAAADb&#10;AAAADwAAAAAAAAABACAAAAAiAAAAZHJzL2Rvd25yZXYueG1sUEsBAhQAFAAAAAgAh07iQDMvBZ47&#10;AAAAOQAAABAAAAAAAAAAAQAgAAAACgEAAGRycy9zaGFwZXhtbC54bWxQSwUGAAAAAAYABgBbAQAA&#10;tAMAAAAA&#10;" path="m1590,0l0,829,1219,829,1590,0xe">
            <v:path o:connecttype="segments"/>
            <v:fill on="t" focussize="0,0"/>
            <v:stroke on="f" joinstyle="round"/>
            <v:imagedata o:title=""/>
            <o:lock v:ext="edit"/>
          </v:shape>
          <v:shape id="图片 21" o:spid="_x0000_s4117" o:spt="75" type="#_x0000_t75" style="position:absolute;left:0;top:163;height:8;width:36;" filled="f" o:preferrelative="t" stroked="f" coordsize="21600,21600" o:gfxdata="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HS6mOWzAAAA2wAAAA8AAAAA&#10;AAAAAQAgAAAAIgAAAGRycy9kb3ducmV2LnhtbFBLAQIUABQAAAAIAIdO4kAzLwWeOwAAADkAAAAQ&#10;AAAAAAAAAAEAIAAAAAIBAABkcnMvc2hhcGV4bWwueG1sUEsFBgAAAAAGAAYAWwEAAKwDAAAAAA==&#10;">
            <v:path/>
            <v:fill on="f" focussize="0,0"/>
            <v:stroke on="f" joinstyle="miter"/>
            <v:imagedata r:id="rId15" o:title=""/>
            <o:lock v:ext="edit" aspectratio="t"/>
          </v:shape>
          <v:shape id="_x0000_s4118" o:spid="_x0000_s4118" o:spt="100" style="position:absolute;left:0;top:0;height:22;width:111;" stroked="f" coordsize="11145,2260" o:gfxdata="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4zAIK8AAAA&#10;2wAAAA8AAAAAAAAAAQAgAAAAIgAAAGRycy9kb3ducmV2LnhtbFBLAQIUABQAAAAIAIdO4kAzLwWe&#10;OwAAADkAAAAQAAAAAAAAAAEAIAAAAAsBAABkcnMvc2hhcGV4bWwueG1sUEsFBgAAAAAGAAYAWwEA&#10;ALUDAAAAAA==&#10;" path="m889,1378l0,1356,0,1703,889,1378m11144,2028l8868,718,7620,0,5430,0,2262,2259,6852,718,11144,2028e">
            <v:path o:connecttype="segments"/>
            <v:fill focussize="0,0"/>
            <v:stroke on="f" joinstyle="round"/>
            <v:imagedata o:title=""/>
            <o:lock v:ext="edit"/>
          </v:shape>
          <v:shape id="图片 23" o:spid="_x0000_s4119" o:spt="75" type="#_x0000_t75" style="position:absolute;left:0;top:10;height:5;width:8;" filled="f" o:preferrelative="t" stroked="f" coordsize="21600,21600" o:gfxdata="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NqWsvQAA&#10;ANsAAAAPAAAAAAAAAAEAIAAAACIAAABkcnMvZG93bnJldi54bWxQSwECFAAUAAAACACHTuJAMy8F&#10;njsAAAA5AAAAEAAAAAAAAAABACAAAAAMAQAAZHJzL3NoYXBleG1sLnhtbFBLBQYAAAAABgAGAFsB&#10;AAC2AwAAAAA=&#10;">
            <v:path/>
            <v:fill on="f" focussize="0,0"/>
            <v:stroke on="f" joinstyle="miter"/>
            <v:imagedata r:id="rId16" o:title=""/>
            <o:lock v:ext="edit" aspectratio="t"/>
          </v:shape>
          <v:shape id="图片 26" o:spid="_x0000_s4120" o:spt="75" type="#_x0000_t75" style="position:absolute;left:0;top:0;height:13;width:14;" filled="f" o:preferrelative="t" stroked="f" coordsize="21600,21600" o:gfxdata="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rUMmq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17" o:title=""/>
            <o:lock v:ext="edit" aspectratio="t"/>
          </v:shape>
          <v:shape id="图片 27" o:spid="_x0000_s4121" o:spt="75" type="#_x0000_t75" style="position:absolute;left:108;top:0;height:22;width:14;" filled="f" o:preferrelative="t" stroked="f" coordsize="21600,21600" o:gfxdata="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sYH68AAAA&#10;2wAAAA8AAAAAAAAAAQAgAAAAIgAAAGRycy9kb3ducmV2LnhtbFBLAQIUABQAAAAIAIdO4kAzLwWe&#10;OwAAADkAAAAQAAAAAAAAAAEAIAAAAAsBAABkcnMvc2hhcGV4bWwueG1sUEsFBgAAAAAGAAYAWwEA&#10;ALUDAAAAAA==&#10;">
            <v:path/>
            <v:fill on="f" focussize="0,0"/>
            <v:stroke on="f" joinstyle="miter"/>
            <v:imagedata r:id="rId18" o:title=""/>
            <o:lock v:ext="edit" aspectratio="t"/>
          </v:shape>
          <v:shape id="图片 29" o:spid="_x0000_s4122" o:spt="75" type="#_x0000_t75" style="position:absolute;left:21;top:0;height:22;width:37;" filled="f" o:preferrelative="t" stroked="f" coordsize="21600,21600" o:gfxdata="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h//UugAAANsA&#10;AAAPAAAAAAAAAAEAIAAAACIAAABkcnMvZG93bnJldi54bWxQSwECFAAUAAAACACHTuJAMy8FnjsA&#10;AAA5AAAAEAAAAAAAAAABACAAAAAJAQAAZHJzL3NoYXBleG1sLnhtbFBLBQYAAAAABgAGAFsBAACz&#10;AwAAAAA=&#10;">
            <v:path/>
            <v:fill on="f" focussize="0,0"/>
            <v:stroke on="f" joinstyle="miter"/>
            <v:imagedata r:id="rId19" o:title=""/>
            <o:lock v:ext="edit" aspectratio="t"/>
          </v:shape>
          <v:shape id="图片 30" o:spid="_x0000_s4123" o:spt="75" type="#_x0000_t75" style="position:absolute;left:64;top:0;height:42;width:45;" filled="f" o:preferrelative="t" stroked="f" coordsize="21600,21600" o:gfxdata="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k8xrL4A&#10;AADbAAAADwAAAAAAAAABACAAAAAiAAAAZHJzL2Rvd25yZXYueG1sUEsBAhQAFAAAAAgAh07iQDMv&#10;BZ47AAAAOQAAABAAAAAAAAAAAQAgAAAADQEAAGRycy9zaGFwZXhtbC54bWxQSwUGAAAAAAYABgBb&#10;AQAAtwMAAAAA&#10;">
            <v:path/>
            <v:fill on="f" focussize="0,0"/>
            <v:stroke on="f" joinstyle="miter"/>
            <v:imagedata r:id="rId20" o:title=""/>
            <o:lock v:ext="edit" aspectratio="t"/>
          </v:shape>
          <v:shape id="图片 31" o:spid="_x0000_s4124" o:spt="75" type="#_x0000_t75" style="position:absolute;left:74;top:0;height:20;width:37;" filled="f" o:preferrelative="t" stroked="f" coordsize="21600,21600" o:gfxdata="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WVddO5AAAA2wAA&#10;AA8AAAAAAAAAAQAgAAAAIgAAAGRycy9kb3ducmV2LnhtbFBLAQIUABQAAAAIAIdO4kAzLwWeOwAA&#10;ADkAAAAQAAAAAAAAAAEAIAAAAAgBAABkcnMvc2hhcGV4bWwueG1sUEsFBgAAAAAGAAYAWwEAALID&#10;AAAAAA==&#10;">
            <v:path/>
            <v:fill on="f" focussize="0,0"/>
            <v:stroke on="f" joinstyle="miter"/>
            <v:imagedata r:id="rId21" o:title=""/>
            <o:lock v:ext="edit" aspectratio="t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F1DD24"/>
    <w:multiLevelType w:val="singleLevel"/>
    <w:tmpl w:val="31F1DD2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D835DCF"/>
    <w:multiLevelType w:val="singleLevel"/>
    <w:tmpl w:val="5D835DC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ZiMjMxODExZTAxMTA2ODViNGNjZTAzZWQzZWYxODEifQ=="/>
  </w:docVars>
  <w:rsids>
    <w:rsidRoot w:val="6E4B2BE4"/>
    <w:rsid w:val="00015FE4"/>
    <w:rsid w:val="0013178D"/>
    <w:rsid w:val="00277F3F"/>
    <w:rsid w:val="0032550B"/>
    <w:rsid w:val="004711EC"/>
    <w:rsid w:val="006F65B6"/>
    <w:rsid w:val="0076751E"/>
    <w:rsid w:val="00B71EB4"/>
    <w:rsid w:val="00B71FBE"/>
    <w:rsid w:val="00C24D00"/>
    <w:rsid w:val="00D738FF"/>
    <w:rsid w:val="00DF0ED4"/>
    <w:rsid w:val="00E43948"/>
    <w:rsid w:val="00F130F8"/>
    <w:rsid w:val="00F664EE"/>
    <w:rsid w:val="00FC4650"/>
    <w:rsid w:val="011D60B8"/>
    <w:rsid w:val="0179546C"/>
    <w:rsid w:val="0245531D"/>
    <w:rsid w:val="0342363E"/>
    <w:rsid w:val="05065269"/>
    <w:rsid w:val="05900D46"/>
    <w:rsid w:val="060D15DC"/>
    <w:rsid w:val="06EE3F4D"/>
    <w:rsid w:val="07A76969"/>
    <w:rsid w:val="07C07BA4"/>
    <w:rsid w:val="08733387"/>
    <w:rsid w:val="09BD4803"/>
    <w:rsid w:val="0A08213D"/>
    <w:rsid w:val="0BF46B28"/>
    <w:rsid w:val="0C8E4111"/>
    <w:rsid w:val="0CAE05EE"/>
    <w:rsid w:val="0CDB524F"/>
    <w:rsid w:val="0DA77966"/>
    <w:rsid w:val="0DA94DC6"/>
    <w:rsid w:val="0E5F0801"/>
    <w:rsid w:val="0ED00272"/>
    <w:rsid w:val="0F9752DC"/>
    <w:rsid w:val="0FA45932"/>
    <w:rsid w:val="0FA97BC2"/>
    <w:rsid w:val="10194B59"/>
    <w:rsid w:val="11AB7667"/>
    <w:rsid w:val="121F045B"/>
    <w:rsid w:val="12667C3C"/>
    <w:rsid w:val="14394E19"/>
    <w:rsid w:val="147A7B2F"/>
    <w:rsid w:val="14F7377C"/>
    <w:rsid w:val="15907286"/>
    <w:rsid w:val="183C5E64"/>
    <w:rsid w:val="19C848BA"/>
    <w:rsid w:val="1A7420FE"/>
    <w:rsid w:val="1AA80704"/>
    <w:rsid w:val="1B9F19F1"/>
    <w:rsid w:val="1BF43A88"/>
    <w:rsid w:val="1CCF7162"/>
    <w:rsid w:val="1CF128FD"/>
    <w:rsid w:val="1D671AB2"/>
    <w:rsid w:val="1DF44E94"/>
    <w:rsid w:val="1E3B5505"/>
    <w:rsid w:val="1EAE214F"/>
    <w:rsid w:val="1EBE3859"/>
    <w:rsid w:val="1F347D27"/>
    <w:rsid w:val="20F55959"/>
    <w:rsid w:val="214474B9"/>
    <w:rsid w:val="2285097E"/>
    <w:rsid w:val="233E054F"/>
    <w:rsid w:val="238F2D4D"/>
    <w:rsid w:val="23B44B3A"/>
    <w:rsid w:val="245254D9"/>
    <w:rsid w:val="24C77D7F"/>
    <w:rsid w:val="2567239A"/>
    <w:rsid w:val="265E685B"/>
    <w:rsid w:val="26804B2C"/>
    <w:rsid w:val="269A73D2"/>
    <w:rsid w:val="26BA4979"/>
    <w:rsid w:val="274C0DA9"/>
    <w:rsid w:val="27EF3DA7"/>
    <w:rsid w:val="286B2A49"/>
    <w:rsid w:val="28F81F19"/>
    <w:rsid w:val="29631125"/>
    <w:rsid w:val="29AD1EDA"/>
    <w:rsid w:val="29F91801"/>
    <w:rsid w:val="2A1145BC"/>
    <w:rsid w:val="2B8F74B6"/>
    <w:rsid w:val="2B9051F7"/>
    <w:rsid w:val="2C414841"/>
    <w:rsid w:val="2C6E5E68"/>
    <w:rsid w:val="2C706645"/>
    <w:rsid w:val="2CC64909"/>
    <w:rsid w:val="2D6D6E4F"/>
    <w:rsid w:val="2D9B3539"/>
    <w:rsid w:val="2E29330C"/>
    <w:rsid w:val="31742E65"/>
    <w:rsid w:val="317A31AA"/>
    <w:rsid w:val="31DD52A5"/>
    <w:rsid w:val="347E37B5"/>
    <w:rsid w:val="34842D44"/>
    <w:rsid w:val="351A76D1"/>
    <w:rsid w:val="35ED78F2"/>
    <w:rsid w:val="371D3F90"/>
    <w:rsid w:val="379805A2"/>
    <w:rsid w:val="37F47526"/>
    <w:rsid w:val="38EA12D1"/>
    <w:rsid w:val="390363AA"/>
    <w:rsid w:val="3A296D28"/>
    <w:rsid w:val="3A3F2CC8"/>
    <w:rsid w:val="3BAD7637"/>
    <w:rsid w:val="3BDF661C"/>
    <w:rsid w:val="3C13614A"/>
    <w:rsid w:val="3CB04C67"/>
    <w:rsid w:val="3CB1139B"/>
    <w:rsid w:val="3CB6395B"/>
    <w:rsid w:val="3D0C4E0B"/>
    <w:rsid w:val="3DED0D6A"/>
    <w:rsid w:val="3DFE25F6"/>
    <w:rsid w:val="3E3D6074"/>
    <w:rsid w:val="3F1E56E4"/>
    <w:rsid w:val="3F327BFC"/>
    <w:rsid w:val="3FF4690E"/>
    <w:rsid w:val="40302BBE"/>
    <w:rsid w:val="40B97612"/>
    <w:rsid w:val="416927CA"/>
    <w:rsid w:val="41CC46CD"/>
    <w:rsid w:val="41DA54D8"/>
    <w:rsid w:val="4584698F"/>
    <w:rsid w:val="46352C07"/>
    <w:rsid w:val="47227DE0"/>
    <w:rsid w:val="472F71F9"/>
    <w:rsid w:val="4795335B"/>
    <w:rsid w:val="479E7132"/>
    <w:rsid w:val="48A004E8"/>
    <w:rsid w:val="49211C3E"/>
    <w:rsid w:val="498E6AEC"/>
    <w:rsid w:val="498F6875"/>
    <w:rsid w:val="49D43FC9"/>
    <w:rsid w:val="4A937249"/>
    <w:rsid w:val="4AF72E25"/>
    <w:rsid w:val="4C136553"/>
    <w:rsid w:val="4C4C6835"/>
    <w:rsid w:val="4D0608BE"/>
    <w:rsid w:val="4D511731"/>
    <w:rsid w:val="4E7A071C"/>
    <w:rsid w:val="4EE109E8"/>
    <w:rsid w:val="4F096FC6"/>
    <w:rsid w:val="4FCA333C"/>
    <w:rsid w:val="52036C34"/>
    <w:rsid w:val="52673763"/>
    <w:rsid w:val="528B2997"/>
    <w:rsid w:val="52B77179"/>
    <w:rsid w:val="52D15CBE"/>
    <w:rsid w:val="533E519B"/>
    <w:rsid w:val="535024BD"/>
    <w:rsid w:val="539828D5"/>
    <w:rsid w:val="53C1673E"/>
    <w:rsid w:val="53C17DD6"/>
    <w:rsid w:val="53CC437F"/>
    <w:rsid w:val="549239DD"/>
    <w:rsid w:val="550A5C7C"/>
    <w:rsid w:val="55F92310"/>
    <w:rsid w:val="564C5E20"/>
    <w:rsid w:val="565B7260"/>
    <w:rsid w:val="571154E3"/>
    <w:rsid w:val="59ED20B7"/>
    <w:rsid w:val="5A04694A"/>
    <w:rsid w:val="5AEF3D26"/>
    <w:rsid w:val="5BBC259C"/>
    <w:rsid w:val="5C35331D"/>
    <w:rsid w:val="5C8E2CEF"/>
    <w:rsid w:val="5CC759E3"/>
    <w:rsid w:val="5D733EE1"/>
    <w:rsid w:val="5DD40BD5"/>
    <w:rsid w:val="5DED0EF3"/>
    <w:rsid w:val="5DEE0625"/>
    <w:rsid w:val="5E170DCC"/>
    <w:rsid w:val="5EF26E5F"/>
    <w:rsid w:val="5F6D24A2"/>
    <w:rsid w:val="601F31A0"/>
    <w:rsid w:val="60310622"/>
    <w:rsid w:val="60947C52"/>
    <w:rsid w:val="609B0F85"/>
    <w:rsid w:val="615F2EAC"/>
    <w:rsid w:val="61944205"/>
    <w:rsid w:val="61FD3D9F"/>
    <w:rsid w:val="62404A8B"/>
    <w:rsid w:val="638C2951"/>
    <w:rsid w:val="64260594"/>
    <w:rsid w:val="65D90F96"/>
    <w:rsid w:val="66142D1D"/>
    <w:rsid w:val="66AB26EF"/>
    <w:rsid w:val="66D5473C"/>
    <w:rsid w:val="67B05357"/>
    <w:rsid w:val="68822ED0"/>
    <w:rsid w:val="68F11BAD"/>
    <w:rsid w:val="698D56EE"/>
    <w:rsid w:val="69DA73AB"/>
    <w:rsid w:val="69DF4B8A"/>
    <w:rsid w:val="6A5F5990"/>
    <w:rsid w:val="6AB778B5"/>
    <w:rsid w:val="6AC430B0"/>
    <w:rsid w:val="6B98194B"/>
    <w:rsid w:val="6BAD0DC0"/>
    <w:rsid w:val="6BD32E1E"/>
    <w:rsid w:val="6BDB2E2B"/>
    <w:rsid w:val="6C432724"/>
    <w:rsid w:val="6C4C04BA"/>
    <w:rsid w:val="6CAA2B6F"/>
    <w:rsid w:val="6D535020"/>
    <w:rsid w:val="6D5D2DF3"/>
    <w:rsid w:val="6E43025E"/>
    <w:rsid w:val="6E4B2BE4"/>
    <w:rsid w:val="6E4D7CD1"/>
    <w:rsid w:val="6EB8549A"/>
    <w:rsid w:val="6EC83A6E"/>
    <w:rsid w:val="6F571131"/>
    <w:rsid w:val="6F6F3574"/>
    <w:rsid w:val="6FAD5881"/>
    <w:rsid w:val="6FB62831"/>
    <w:rsid w:val="70117A67"/>
    <w:rsid w:val="71084226"/>
    <w:rsid w:val="7176658C"/>
    <w:rsid w:val="73AD37BA"/>
    <w:rsid w:val="73D62027"/>
    <w:rsid w:val="73FB3659"/>
    <w:rsid w:val="743D093A"/>
    <w:rsid w:val="74980D2C"/>
    <w:rsid w:val="750D2EF3"/>
    <w:rsid w:val="75207542"/>
    <w:rsid w:val="75BA5D30"/>
    <w:rsid w:val="75F714AD"/>
    <w:rsid w:val="762D5EB2"/>
    <w:rsid w:val="767A5B1C"/>
    <w:rsid w:val="76917037"/>
    <w:rsid w:val="76D75128"/>
    <w:rsid w:val="77A062F2"/>
    <w:rsid w:val="77FD0754"/>
    <w:rsid w:val="782E7FA5"/>
    <w:rsid w:val="7942083D"/>
    <w:rsid w:val="79BA0101"/>
    <w:rsid w:val="79F006ED"/>
    <w:rsid w:val="7A4415C9"/>
    <w:rsid w:val="7A4C2529"/>
    <w:rsid w:val="7AEE0693"/>
    <w:rsid w:val="7AFF40C2"/>
    <w:rsid w:val="7B360BD4"/>
    <w:rsid w:val="7B3D5BDD"/>
    <w:rsid w:val="7B564EC8"/>
    <w:rsid w:val="7C2C0B75"/>
    <w:rsid w:val="7C9061B7"/>
    <w:rsid w:val="7D024B79"/>
    <w:rsid w:val="7E924B05"/>
    <w:rsid w:val="7FE6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Normal_1"/>
    <w:qFormat/>
    <w:uiPriority w:val="0"/>
    <w:pPr>
      <w:spacing w:before="120" w:after="240"/>
      <w:jc w:val="both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9p1"/>
    <w:qFormat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5.png"/><Relationship Id="rId8" Type="http://schemas.openxmlformats.org/officeDocument/2006/relationships/image" Target="media/image24.png"/><Relationship Id="rId7" Type="http://schemas.openxmlformats.org/officeDocument/2006/relationships/image" Target="media/image23.png"/><Relationship Id="rId6" Type="http://schemas.openxmlformats.org/officeDocument/2006/relationships/image" Target="media/image2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8.png"/><Relationship Id="rId11" Type="http://schemas.openxmlformats.org/officeDocument/2006/relationships/image" Target="media/image27.png"/><Relationship Id="rId10" Type="http://schemas.openxmlformats.org/officeDocument/2006/relationships/image" Target="media/image2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cbook\AppData\Roaming\kingsoft\office6\templates\download\abcb8287-f61e-0a53-e492-43f6c3c75df4\&#12304;&#20449;&#32440;&#12305;&#21830;&#21153;&#39118;&#21508;&#34892;&#19994;&#36890;&#29992;&#26102;&#23578;&#31185;&#25216;&#27169;&#26495;.docx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097"/>
    <customShpInfo spid="_x0000_s41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【信纸】商务风各行业通用时尚科技模板.docx</Template>
  <Pages>8</Pages>
  <Words>3447</Words>
  <Characters>3526</Characters>
  <Lines>15</Lines>
  <Paragraphs>4</Paragraphs>
  <TotalTime>8</TotalTime>
  <ScaleCrop>false</ScaleCrop>
  <LinksUpToDate>false</LinksUpToDate>
  <CharactersWithSpaces>3577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2018-06-08T08:04:00Z</dcterms:created>
  <dc:creator>蛊毒*</dc:creator>
  <cp:lastModifiedBy>史斌（京）</cp:lastModifiedBy>
  <dcterms:modified xsi:type="dcterms:W3CDTF">2022-11-01T02:23:19Z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C20A8EACAB294569A4E63861B53DFEB3</vt:lpwstr>
  </property>
</Properties>
</file>